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0A3" w:rsidRDefault="003810A3" w:rsidP="006A6610">
      <w:pPr>
        <w:spacing w:before="120" w:after="0"/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</w:p>
    <w:p w:rsidR="003810A3" w:rsidRDefault="003810A3" w:rsidP="006A6610">
      <w:pPr>
        <w:spacing w:before="120" w:after="0"/>
        <w:jc w:val="center"/>
        <w:rPr>
          <w:rFonts w:ascii="Arial" w:hAnsi="Arial" w:cs="Arial"/>
          <w:b/>
          <w:sz w:val="36"/>
          <w:szCs w:val="36"/>
        </w:rPr>
      </w:pPr>
    </w:p>
    <w:p w:rsidR="00FE68DD" w:rsidRPr="00330280" w:rsidRDefault="00B22C10" w:rsidP="006A6610">
      <w:pPr>
        <w:spacing w:before="120" w:after="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A képzettek kompetenciáinak fejlődésére vonatkozó mérési módszertan és eszközei </w:t>
      </w:r>
      <w:r w:rsidR="00FE68DD" w:rsidRPr="00330280">
        <w:rPr>
          <w:rFonts w:ascii="Arial" w:hAnsi="Arial" w:cs="Arial"/>
          <w:b/>
          <w:sz w:val="36"/>
          <w:szCs w:val="36"/>
        </w:rPr>
        <w:t>az alapvető képzésben</w:t>
      </w:r>
      <w:r>
        <w:rPr>
          <w:rFonts w:ascii="Arial" w:hAnsi="Arial" w:cs="Arial"/>
          <w:b/>
          <w:sz w:val="36"/>
          <w:szCs w:val="36"/>
        </w:rPr>
        <w:t xml:space="preserve"> 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b/>
        </w:rPr>
      </w:pPr>
    </w:p>
    <w:p w:rsidR="00FE68DD" w:rsidRPr="00330280" w:rsidRDefault="00FE68DD" w:rsidP="006A6610">
      <w:pPr>
        <w:pStyle w:val="Listaszerbekezds"/>
        <w:numPr>
          <w:ilvl w:val="0"/>
          <w:numId w:val="9"/>
        </w:numPr>
        <w:spacing w:before="120" w:after="0"/>
        <w:contextualSpacing w:val="0"/>
        <w:jc w:val="both"/>
        <w:rPr>
          <w:rFonts w:ascii="Arial" w:hAnsi="Arial" w:cs="Arial"/>
          <w:b/>
          <w:sz w:val="28"/>
          <w:szCs w:val="28"/>
        </w:rPr>
      </w:pPr>
      <w:r w:rsidRPr="00330280">
        <w:rPr>
          <w:rFonts w:ascii="Arial" w:hAnsi="Arial" w:cs="Arial"/>
          <w:b/>
          <w:sz w:val="28"/>
          <w:szCs w:val="28"/>
        </w:rPr>
        <w:t>Előrehaladás és érdeklődés/hozzáállás mérésének tárgya</w:t>
      </w:r>
      <w:r w:rsidR="00330280">
        <w:rPr>
          <w:rFonts w:ascii="Arial" w:hAnsi="Arial" w:cs="Arial"/>
          <w:b/>
          <w:sz w:val="28"/>
          <w:szCs w:val="28"/>
        </w:rPr>
        <w:t xml:space="preserve">: </w:t>
      </w:r>
      <w:r w:rsidRPr="00330280">
        <w:rPr>
          <w:rFonts w:ascii="Arial" w:hAnsi="Arial" w:cs="Arial"/>
          <w:b/>
          <w:sz w:val="28"/>
          <w:szCs w:val="28"/>
        </w:rPr>
        <w:t>a kompetenciafejlesztő folyamat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 xml:space="preserve">A kompetencia a munkavégzés során mutatkozik meg és fontos üzenethordozó szerepe van. Többet jelent, mint a minősítési, képzettségi szint. Inkább </w:t>
      </w:r>
      <w:r w:rsidRPr="00330280">
        <w:rPr>
          <w:rFonts w:ascii="Arial" w:hAnsi="Arial" w:cs="Arial"/>
          <w:b/>
          <w:sz w:val="22"/>
        </w:rPr>
        <w:t>olyan</w:t>
      </w:r>
      <w:r w:rsidRPr="00330280">
        <w:rPr>
          <w:rFonts w:ascii="Arial" w:hAnsi="Arial" w:cs="Arial"/>
          <w:sz w:val="22"/>
        </w:rPr>
        <w:t xml:space="preserve"> </w:t>
      </w:r>
      <w:r w:rsidRPr="00330280">
        <w:rPr>
          <w:rFonts w:ascii="Arial" w:hAnsi="Arial" w:cs="Arial"/>
          <w:b/>
          <w:sz w:val="22"/>
        </w:rPr>
        <w:t>cselekvőképesség</w:t>
      </w:r>
      <w:r w:rsidRPr="00330280">
        <w:rPr>
          <w:rFonts w:ascii="Arial" w:hAnsi="Arial" w:cs="Arial"/>
          <w:sz w:val="22"/>
        </w:rPr>
        <w:t xml:space="preserve">re utal, </w:t>
      </w:r>
      <w:r w:rsidRPr="0030648D">
        <w:rPr>
          <w:rFonts w:ascii="Arial" w:hAnsi="Arial" w:cs="Arial"/>
          <w:sz w:val="22"/>
        </w:rPr>
        <w:t>amely a megszerzett tudás, de elsősorban a tapasztalat alapján alakul ki</w:t>
      </w:r>
      <w:r w:rsidRPr="00330280">
        <w:rPr>
          <w:rFonts w:ascii="Arial" w:hAnsi="Arial" w:cs="Arial"/>
          <w:sz w:val="22"/>
        </w:rPr>
        <w:t xml:space="preserve">. A kompetencia a tevékenység végrehajtásában és a viselkedésben mutatkozik meg.  </w:t>
      </w:r>
      <w:r w:rsidRPr="0030648D">
        <w:rPr>
          <w:rFonts w:ascii="Arial" w:hAnsi="Arial" w:cs="Arial"/>
          <w:b/>
          <w:sz w:val="22"/>
        </w:rPr>
        <w:t>Kompetenciákat csak a feladat-végrehajtás során lehet fejleszteni, optimalizálni</w:t>
      </w:r>
      <w:r w:rsidRPr="00330280">
        <w:rPr>
          <w:rFonts w:ascii="Arial" w:hAnsi="Arial" w:cs="Arial"/>
          <w:sz w:val="22"/>
        </w:rPr>
        <w:t xml:space="preserve">. 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 xml:space="preserve">A kompetencia-alapú fejlesztés során kitűzött célunk az, hogy azonosítani és mozgósítani tudjuk azokat a tanulási és teljesítmény erőforrásokat, amelyek alkalmassá tesznek egy személyt arra, hogy szert tegyen a </w:t>
      </w:r>
      <w:r w:rsidRPr="00330280">
        <w:rPr>
          <w:rFonts w:ascii="Arial" w:hAnsi="Arial" w:cs="Arial"/>
          <w:b/>
          <w:sz w:val="22"/>
        </w:rPr>
        <w:t>megkívánt viselkedéshez szükséges készségekre és ismeretekre</w:t>
      </w:r>
      <w:r w:rsidRPr="00330280">
        <w:rPr>
          <w:rFonts w:ascii="Arial" w:hAnsi="Arial" w:cs="Arial"/>
          <w:sz w:val="22"/>
        </w:rPr>
        <w:t>. A fejlesztés eredményeképpen a résztvevők világosan lássák, mi kell ahhoz, hogy sikeresek legyenek a munkafeladataik megvalósításában, a csoportműködésben</w:t>
      </w:r>
      <w:r w:rsidR="00E73F45">
        <w:rPr>
          <w:rFonts w:ascii="Arial" w:hAnsi="Arial" w:cs="Arial"/>
          <w:sz w:val="22"/>
        </w:rPr>
        <w:t xml:space="preserve"> / együttműködésben</w:t>
      </w:r>
      <w:r w:rsidRPr="00330280">
        <w:rPr>
          <w:rFonts w:ascii="Arial" w:hAnsi="Arial" w:cs="Arial"/>
          <w:sz w:val="22"/>
        </w:rPr>
        <w:t xml:space="preserve"> és az elsajátított ismeretek, a gyakorlatok során megélt tapasztalatok beépüljenek viselkedésükbe és cselekedeteikbe.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b/>
          <w:sz w:val="22"/>
        </w:rPr>
      </w:pPr>
      <w:r w:rsidRPr="00330280">
        <w:rPr>
          <w:rFonts w:ascii="Arial" w:hAnsi="Arial" w:cs="Arial"/>
          <w:sz w:val="22"/>
        </w:rPr>
        <w:t xml:space="preserve">A célcsoport jellegére tekintettel különösen fontos, hogy </w:t>
      </w:r>
      <w:r w:rsidRPr="00330280">
        <w:rPr>
          <w:rFonts w:ascii="Arial" w:hAnsi="Arial" w:cs="Arial"/>
          <w:b/>
          <w:sz w:val="22"/>
        </w:rPr>
        <w:t>a folyamat csoportkeretekben zajlik</w:t>
      </w:r>
      <w:r w:rsidRPr="00330280">
        <w:rPr>
          <w:rFonts w:ascii="Arial" w:hAnsi="Arial" w:cs="Arial"/>
          <w:sz w:val="22"/>
        </w:rPr>
        <w:t xml:space="preserve">, ahol a különböző csoportdinamikai jellemzők érvényesülése és megélése során </w:t>
      </w:r>
      <w:r w:rsidRPr="00330280">
        <w:rPr>
          <w:rFonts w:ascii="Arial" w:hAnsi="Arial" w:cs="Arial"/>
          <w:b/>
          <w:sz w:val="22"/>
        </w:rPr>
        <w:t>kockázatmentes közegben</w:t>
      </w:r>
      <w:r w:rsidRPr="00330280">
        <w:rPr>
          <w:rFonts w:ascii="Arial" w:hAnsi="Arial" w:cs="Arial"/>
          <w:sz w:val="22"/>
        </w:rPr>
        <w:t xml:space="preserve"> nyílik </w:t>
      </w:r>
      <w:r w:rsidRPr="00330280">
        <w:rPr>
          <w:rFonts w:ascii="Arial" w:hAnsi="Arial" w:cs="Arial"/>
          <w:b/>
          <w:sz w:val="22"/>
        </w:rPr>
        <w:t>alkalom az</w:t>
      </w:r>
      <w:r w:rsidRPr="00330280">
        <w:rPr>
          <w:rFonts w:ascii="Arial" w:hAnsi="Arial" w:cs="Arial"/>
          <w:sz w:val="22"/>
        </w:rPr>
        <w:t xml:space="preserve"> </w:t>
      </w:r>
      <w:r w:rsidRPr="00330280">
        <w:rPr>
          <w:rFonts w:ascii="Arial" w:hAnsi="Arial" w:cs="Arial"/>
          <w:b/>
          <w:sz w:val="22"/>
        </w:rPr>
        <w:t>önismeret fejlesztésére</w:t>
      </w:r>
      <w:r w:rsidRPr="00330280">
        <w:rPr>
          <w:rFonts w:ascii="Arial" w:hAnsi="Arial" w:cs="Arial"/>
          <w:sz w:val="22"/>
        </w:rPr>
        <w:t xml:space="preserve">, </w:t>
      </w:r>
      <w:r w:rsidRPr="00330280">
        <w:rPr>
          <w:rFonts w:ascii="Arial" w:hAnsi="Arial" w:cs="Arial"/>
          <w:b/>
          <w:sz w:val="22"/>
        </w:rPr>
        <w:t xml:space="preserve">a csoportban való működés </w:t>
      </w:r>
      <w:r w:rsidR="00B37ACD">
        <w:rPr>
          <w:rFonts w:ascii="Arial" w:hAnsi="Arial" w:cs="Arial"/>
          <w:b/>
          <w:sz w:val="22"/>
        </w:rPr>
        <w:t xml:space="preserve">örömeinek, hozadékainak és </w:t>
      </w:r>
      <w:r w:rsidRPr="00330280">
        <w:rPr>
          <w:rFonts w:ascii="Arial" w:hAnsi="Arial" w:cs="Arial"/>
          <w:b/>
          <w:sz w:val="22"/>
        </w:rPr>
        <w:t>nehézségeinek megtapasztalására</w:t>
      </w:r>
      <w:r w:rsidRPr="00330280">
        <w:rPr>
          <w:rFonts w:ascii="Arial" w:hAnsi="Arial" w:cs="Arial"/>
          <w:sz w:val="22"/>
        </w:rPr>
        <w:t xml:space="preserve">, a hatékonyság érdekében személyesen fejlesztendő </w:t>
      </w:r>
      <w:r w:rsidRPr="00330280">
        <w:rPr>
          <w:rFonts w:ascii="Arial" w:hAnsi="Arial" w:cs="Arial"/>
          <w:b/>
          <w:sz w:val="22"/>
        </w:rPr>
        <w:t xml:space="preserve">készségek és képességek tudatosítására. 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 xml:space="preserve">Ahhoz, hogy </w:t>
      </w:r>
      <w:r w:rsidR="001C7E88">
        <w:rPr>
          <w:rFonts w:ascii="Arial" w:hAnsi="Arial" w:cs="Arial"/>
          <w:sz w:val="22"/>
        </w:rPr>
        <w:t xml:space="preserve">a </w:t>
      </w:r>
      <w:r w:rsidRPr="00330280">
        <w:rPr>
          <w:rFonts w:ascii="Arial" w:hAnsi="Arial" w:cs="Arial"/>
          <w:sz w:val="22"/>
        </w:rPr>
        <w:t xml:space="preserve">kompetenciafejlesztés tartalmi dimenzióit szervezeti szinten minél jobban megragadhassuk, fontosnak tartjuk az alábbi négy dolgozói kompetenciadimenzió megkülönböztetését: </w:t>
      </w:r>
    </w:p>
    <w:p w:rsidR="00FE68DD" w:rsidRPr="00330280" w:rsidRDefault="00FE68DD" w:rsidP="006A6610">
      <w:pPr>
        <w:pStyle w:val="Szmozottlista"/>
        <w:numPr>
          <w:ilvl w:val="0"/>
          <w:numId w:val="8"/>
        </w:numPr>
        <w:rPr>
          <w:rFonts w:cs="Arial"/>
          <w:b/>
          <w:bCs/>
          <w:sz w:val="22"/>
          <w:szCs w:val="22"/>
        </w:rPr>
      </w:pPr>
      <w:r w:rsidRPr="00330280">
        <w:rPr>
          <w:rFonts w:cs="Arial"/>
          <w:sz w:val="22"/>
          <w:szCs w:val="22"/>
        </w:rPr>
        <w:t xml:space="preserve">a </w:t>
      </w:r>
      <w:r w:rsidRPr="00330280">
        <w:rPr>
          <w:rFonts w:cs="Arial"/>
          <w:b/>
          <w:i/>
          <w:sz w:val="22"/>
          <w:szCs w:val="22"/>
        </w:rPr>
        <w:t>szakmai kompetencia</w:t>
      </w:r>
      <w:r w:rsidRPr="00330280">
        <w:rPr>
          <w:rFonts w:cs="Arial"/>
          <w:sz w:val="22"/>
          <w:szCs w:val="22"/>
        </w:rPr>
        <w:t>: ismeretek, jártasságok, készségek (pl. specifikus elméleti és gyakorlati tudás, számítógépes ismeretek, manuális készségek).</w:t>
      </w:r>
    </w:p>
    <w:p w:rsidR="00FE68DD" w:rsidRPr="00330280" w:rsidRDefault="00FE68DD" w:rsidP="006A6610">
      <w:pPr>
        <w:pStyle w:val="Listaszerbekezds"/>
        <w:numPr>
          <w:ilvl w:val="0"/>
          <w:numId w:val="8"/>
        </w:numPr>
        <w:spacing w:before="120" w:after="0"/>
        <w:contextualSpacing w:val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b/>
          <w:i/>
          <w:sz w:val="22"/>
        </w:rPr>
        <w:t>módszertani kompetenci</w:t>
      </w:r>
      <w:r w:rsidRPr="00330280">
        <w:rPr>
          <w:rFonts w:ascii="Arial" w:hAnsi="Arial" w:cs="Arial"/>
          <w:sz w:val="22"/>
        </w:rPr>
        <w:t>a a helyzeteket, problémákat átfogóan kezelni tudó, rugalmasan alkalmazható technikák, eljárások ismerete és alkalmazása (pl. a feladatok strukturálásához, megoldásához, projektek előkészítéséhez, tervezéséhez vagy a döntéshozatalhoz).</w:t>
      </w:r>
    </w:p>
    <w:p w:rsidR="00FE68DD" w:rsidRPr="00330280" w:rsidRDefault="00FE68DD" w:rsidP="006A6610">
      <w:pPr>
        <w:pStyle w:val="Listaszerbekezds"/>
        <w:numPr>
          <w:ilvl w:val="0"/>
          <w:numId w:val="8"/>
        </w:numPr>
        <w:spacing w:before="120" w:after="0"/>
        <w:contextualSpacing w:val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b/>
          <w:i/>
          <w:sz w:val="22"/>
        </w:rPr>
        <w:t>társas kompetencia</w:t>
      </w:r>
      <w:r w:rsidRPr="00330280">
        <w:rPr>
          <w:rFonts w:ascii="Arial" w:hAnsi="Arial" w:cs="Arial"/>
          <w:sz w:val="22"/>
        </w:rPr>
        <w:t xml:space="preserve"> kommunikációs és kooperációs magatartásmódok alkalmazása a célok és tervek sikeres megvalósítása érdekében (pld. empátia, konfliktuskezelés, segítőkészség, együttműködés).</w:t>
      </w:r>
    </w:p>
    <w:p w:rsidR="003810A3" w:rsidRPr="00E73F45" w:rsidRDefault="003810A3" w:rsidP="00E73F45">
      <w:pPr>
        <w:spacing w:before="120" w:after="0"/>
        <w:ind w:left="360"/>
        <w:jc w:val="both"/>
        <w:rPr>
          <w:rFonts w:ascii="Arial" w:hAnsi="Arial" w:cs="Arial"/>
          <w:sz w:val="22"/>
        </w:rPr>
      </w:pPr>
    </w:p>
    <w:p w:rsidR="00AF728B" w:rsidRPr="00AF728B" w:rsidRDefault="00AF728B" w:rsidP="00AF728B">
      <w:pPr>
        <w:pStyle w:val="Listaszerbekezds"/>
        <w:spacing w:before="120" w:after="0"/>
        <w:contextualSpacing w:val="0"/>
        <w:jc w:val="both"/>
        <w:rPr>
          <w:rFonts w:ascii="Arial" w:hAnsi="Arial" w:cs="Arial"/>
          <w:sz w:val="22"/>
        </w:rPr>
      </w:pPr>
    </w:p>
    <w:p w:rsidR="003810A3" w:rsidRDefault="00FE68DD" w:rsidP="006A6610">
      <w:pPr>
        <w:pStyle w:val="Listaszerbekezds"/>
        <w:numPr>
          <w:ilvl w:val="0"/>
          <w:numId w:val="8"/>
        </w:numPr>
        <w:spacing w:before="120" w:after="0"/>
        <w:contextualSpacing w:val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b/>
          <w:i/>
          <w:sz w:val="22"/>
        </w:rPr>
        <w:t>személyi, önismereti kompetencia</w:t>
      </w:r>
      <w:r w:rsidRPr="00330280">
        <w:rPr>
          <w:rFonts w:ascii="Arial" w:hAnsi="Arial" w:cs="Arial"/>
          <w:sz w:val="22"/>
        </w:rPr>
        <w:t xml:space="preserve"> az egyéni teljesítőkészséget meghatározó személyiségvonások (pl. olyan viselkedés- és akarat-megnyilvánulások, mint kitartás, kezdeményezés, tanulóképesség, teljesítménymotiváció, </w:t>
      </w:r>
    </w:p>
    <w:p w:rsidR="00FE68DD" w:rsidRPr="00330280" w:rsidRDefault="003810A3" w:rsidP="006A6610">
      <w:pPr>
        <w:pStyle w:val="Listaszerbekezds"/>
        <w:numPr>
          <w:ilvl w:val="0"/>
          <w:numId w:val="8"/>
        </w:numPr>
        <w:spacing w:before="120" w:after="0"/>
        <w:contextualSpacing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</w:t>
      </w:r>
      <w:r w:rsidR="00FE68DD" w:rsidRPr="00330280">
        <w:rPr>
          <w:rFonts w:ascii="Arial" w:hAnsi="Arial" w:cs="Arial"/>
          <w:sz w:val="22"/>
        </w:rPr>
        <w:t>elelősségvállalás, az igényszint adekvát alakítása, a saját és mások képességeinek és cselekvéseinek reális értékelése, önkontroll).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 xml:space="preserve">Az alapvető képzés során ezek közül </w:t>
      </w:r>
      <w:r w:rsidRPr="00330280">
        <w:rPr>
          <w:rFonts w:ascii="Arial" w:hAnsi="Arial" w:cs="Arial"/>
          <w:b/>
          <w:sz w:val="22"/>
        </w:rPr>
        <w:t xml:space="preserve">a résztvevők </w:t>
      </w:r>
      <w:r w:rsidR="0030648D" w:rsidRPr="00330280">
        <w:rPr>
          <w:rFonts w:ascii="Arial" w:hAnsi="Arial" w:cs="Arial"/>
          <w:b/>
          <w:sz w:val="22"/>
        </w:rPr>
        <w:t xml:space="preserve">személyi, önismereti, valamint </w:t>
      </w:r>
      <w:r w:rsidRPr="00330280">
        <w:rPr>
          <w:rFonts w:ascii="Arial" w:hAnsi="Arial" w:cs="Arial"/>
          <w:b/>
          <w:sz w:val="22"/>
        </w:rPr>
        <w:t>társas kompetenciáinak fejlesztése</w:t>
      </w:r>
      <w:r w:rsidRPr="00330280">
        <w:rPr>
          <w:rFonts w:ascii="Arial" w:hAnsi="Arial" w:cs="Arial"/>
          <w:sz w:val="22"/>
        </w:rPr>
        <w:t xml:space="preserve"> történik</w:t>
      </w:r>
      <w:r w:rsidR="00B37ACD">
        <w:rPr>
          <w:rFonts w:ascii="Arial" w:hAnsi="Arial" w:cs="Arial"/>
          <w:sz w:val="22"/>
        </w:rPr>
        <w:t xml:space="preserve">. Erre lehet építeni </w:t>
      </w:r>
      <w:r w:rsidRPr="00330280">
        <w:rPr>
          <w:rFonts w:ascii="Arial" w:hAnsi="Arial" w:cs="Arial"/>
          <w:sz w:val="22"/>
        </w:rPr>
        <w:t>a szakmai és módszertani kompetenciá</w:t>
      </w:r>
      <w:r w:rsidR="00B37ACD">
        <w:rPr>
          <w:rFonts w:ascii="Arial" w:hAnsi="Arial" w:cs="Arial"/>
          <w:sz w:val="22"/>
        </w:rPr>
        <w:t>i</w:t>
      </w:r>
      <w:r w:rsidRPr="00330280">
        <w:rPr>
          <w:rFonts w:ascii="Arial" w:hAnsi="Arial" w:cs="Arial"/>
          <w:sz w:val="22"/>
        </w:rPr>
        <w:t>k fejl</w:t>
      </w:r>
      <w:r w:rsidR="00B37ACD">
        <w:rPr>
          <w:rFonts w:ascii="Arial" w:hAnsi="Arial" w:cs="Arial"/>
          <w:sz w:val="22"/>
        </w:rPr>
        <w:t>esztését</w:t>
      </w:r>
      <w:r w:rsidRPr="00330280">
        <w:rPr>
          <w:rFonts w:ascii="Arial" w:hAnsi="Arial" w:cs="Arial"/>
          <w:sz w:val="22"/>
        </w:rPr>
        <w:t>.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>A tréningek hatékonyságát nagymértékben befolyásolja a tréner felkészültsége, szakmai igényessége és emberi hozzáállása. Az eredményesség másik befolyásoló tényezője a résztvevők hozzáállása, attitűdje, nyitottsága, más tréningeken szerzett élményei</w:t>
      </w:r>
      <w:r w:rsidR="00B37ACD">
        <w:rPr>
          <w:rFonts w:ascii="Arial" w:hAnsi="Arial" w:cs="Arial"/>
          <w:sz w:val="22"/>
        </w:rPr>
        <w:t>,</w:t>
      </w:r>
      <w:r w:rsidRPr="00330280">
        <w:rPr>
          <w:rFonts w:ascii="Arial" w:hAnsi="Arial" w:cs="Arial"/>
          <w:sz w:val="22"/>
        </w:rPr>
        <w:t xml:space="preserve"> és az az előzetes várakozás, amellyel a tréningre érkeznek.</w:t>
      </w:r>
    </w:p>
    <w:p w:rsidR="00566D66" w:rsidRPr="00D8245B" w:rsidRDefault="00FE68DD" w:rsidP="00566D66">
      <w:pPr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 xml:space="preserve">A tréning sikere erőteljesen függ attól, hogy a csoportban milyen típusú személyiségek vannak, mennyire nyitottak egymásra, hogyan </w:t>
      </w:r>
      <w:r w:rsidR="00566D66" w:rsidRPr="00D8245B">
        <w:rPr>
          <w:rFonts w:ascii="Arial" w:hAnsi="Arial" w:cs="Arial"/>
          <w:sz w:val="22"/>
        </w:rPr>
        <w:t>működnek a csoportdinamikai folyamatok és ezeket a csoport tagjai hogyan tudják kezelni, a tréning során szerzett élmények hogyan raktározódnak el egyéni szinten.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</w:rPr>
      </w:pPr>
    </w:p>
    <w:p w:rsidR="00FE68DD" w:rsidRPr="00330280" w:rsidRDefault="00FE68DD" w:rsidP="006A6610">
      <w:pPr>
        <w:pStyle w:val="Default"/>
        <w:numPr>
          <w:ilvl w:val="0"/>
          <w:numId w:val="9"/>
        </w:numPr>
        <w:spacing w:before="120"/>
        <w:jc w:val="both"/>
        <w:rPr>
          <w:b/>
          <w:color w:val="auto"/>
          <w:sz w:val="28"/>
          <w:szCs w:val="28"/>
        </w:rPr>
      </w:pPr>
      <w:r w:rsidRPr="00330280">
        <w:rPr>
          <w:b/>
          <w:color w:val="auto"/>
          <w:sz w:val="28"/>
          <w:szCs w:val="28"/>
        </w:rPr>
        <w:t>A kompetencia és az érdeklődés/hozzáállás fejlődésének mérése – a monitoring folyamata</w:t>
      </w:r>
    </w:p>
    <w:p w:rsidR="00FE68DD" w:rsidRPr="00330280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 xml:space="preserve">A tréningek, a kompetenciafejlesztés eredményességének, hatékonyságának mérése, értékelése nagyon nehéz feladat. Csak akkor lehet eredményes, ha folyamatos és személyre szólóan történik. A fejlődés eredményességének mérése ezért </w:t>
      </w:r>
      <w:r w:rsidRPr="00330280">
        <w:rPr>
          <w:rFonts w:ascii="Arial" w:hAnsi="Arial" w:cs="Arial"/>
          <w:b/>
          <w:sz w:val="22"/>
        </w:rPr>
        <w:t>az alapvető képzések kezdetét megelőzően kezdődik, folyamatosan követi a program előrehaladását, és annak lezárása után fejeződik be.</w:t>
      </w:r>
      <w:r w:rsidRPr="00330280">
        <w:rPr>
          <w:rFonts w:ascii="Arial" w:hAnsi="Arial" w:cs="Arial"/>
          <w:sz w:val="22"/>
        </w:rPr>
        <w:t xml:space="preserve"> </w:t>
      </w:r>
    </w:p>
    <w:p w:rsidR="0020590E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 xml:space="preserve">Az ismeretek, a tudás és a készségek fejlesztése mellett, azzal azonos mértékben fontos feladatnak tartjuk a résztvevők </w:t>
      </w:r>
      <w:r w:rsidRPr="00330280">
        <w:rPr>
          <w:rFonts w:ascii="Arial" w:hAnsi="Arial" w:cs="Arial"/>
          <w:b/>
          <w:sz w:val="22"/>
        </w:rPr>
        <w:t>érdeklődés</w:t>
      </w:r>
      <w:r w:rsidRPr="00330280">
        <w:rPr>
          <w:rFonts w:ascii="Arial" w:hAnsi="Arial" w:cs="Arial"/>
          <w:sz w:val="22"/>
        </w:rPr>
        <w:t xml:space="preserve">ének és </w:t>
      </w:r>
      <w:r w:rsidRPr="00330280">
        <w:rPr>
          <w:rFonts w:ascii="Arial" w:hAnsi="Arial" w:cs="Arial"/>
          <w:b/>
          <w:sz w:val="22"/>
        </w:rPr>
        <w:t>hozzáállás</w:t>
      </w:r>
      <w:r w:rsidRPr="00330280">
        <w:rPr>
          <w:rFonts w:ascii="Arial" w:hAnsi="Arial" w:cs="Arial"/>
          <w:sz w:val="22"/>
        </w:rPr>
        <w:t xml:space="preserve">ának </w:t>
      </w:r>
      <w:r w:rsidRPr="00330280">
        <w:rPr>
          <w:rFonts w:ascii="Arial" w:hAnsi="Arial" w:cs="Arial"/>
          <w:b/>
          <w:sz w:val="22"/>
        </w:rPr>
        <w:t>fejlesztés</w:t>
      </w:r>
      <w:r w:rsidRPr="00330280">
        <w:rPr>
          <w:rFonts w:ascii="Arial" w:hAnsi="Arial" w:cs="Arial"/>
          <w:sz w:val="22"/>
        </w:rPr>
        <w:t xml:space="preserve">ét, hiszen a résztvevők számára igen intenzív élményt jelentő képzés-sorozat során </w:t>
      </w:r>
      <w:r w:rsidRPr="00330280">
        <w:rPr>
          <w:rFonts w:ascii="Arial" w:hAnsi="Arial" w:cs="Arial"/>
          <w:b/>
          <w:sz w:val="22"/>
        </w:rPr>
        <w:t>tudás-, készség-, képesség-fejlesztés</w:t>
      </w:r>
      <w:r w:rsidRPr="00330280">
        <w:rPr>
          <w:rFonts w:ascii="Arial" w:hAnsi="Arial" w:cs="Arial"/>
          <w:sz w:val="22"/>
        </w:rPr>
        <w:t xml:space="preserve"> mellett </w:t>
      </w:r>
      <w:r w:rsidRPr="00330280">
        <w:rPr>
          <w:rFonts w:ascii="Arial" w:hAnsi="Arial" w:cs="Arial"/>
          <w:b/>
          <w:sz w:val="22"/>
        </w:rPr>
        <w:t>érzékenyítés</w:t>
      </w:r>
      <w:r w:rsidRPr="00330280">
        <w:rPr>
          <w:rFonts w:ascii="Arial" w:hAnsi="Arial" w:cs="Arial"/>
          <w:sz w:val="22"/>
        </w:rPr>
        <w:t xml:space="preserve"> zajlik. </w:t>
      </w:r>
    </w:p>
    <w:p w:rsidR="00866DC8" w:rsidRDefault="00FE68DD" w:rsidP="006A6610">
      <w:pPr>
        <w:spacing w:before="120" w:after="0"/>
        <w:jc w:val="both"/>
        <w:rPr>
          <w:rFonts w:ascii="Arial" w:hAnsi="Arial" w:cs="Arial"/>
          <w:sz w:val="22"/>
        </w:rPr>
      </w:pPr>
      <w:r w:rsidRPr="00330280">
        <w:rPr>
          <w:rFonts w:ascii="Arial" w:hAnsi="Arial" w:cs="Arial"/>
          <w:sz w:val="22"/>
        </w:rPr>
        <w:t>A fejlesztés célja a résztvevők viselkedésének megváltoztatása</w:t>
      </w:r>
      <w:r w:rsidR="00640707">
        <w:rPr>
          <w:rFonts w:ascii="Arial" w:hAnsi="Arial" w:cs="Arial"/>
          <w:sz w:val="22"/>
        </w:rPr>
        <w:t xml:space="preserve">. </w:t>
      </w:r>
    </w:p>
    <w:p w:rsidR="00866DC8" w:rsidRDefault="009D433F" w:rsidP="006A6610">
      <w:pPr>
        <w:spacing w:before="12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következő oldalon található 1. sz. ábr</w:t>
      </w:r>
      <w:r w:rsidR="00866DC8">
        <w:rPr>
          <w:rFonts w:ascii="Arial" w:hAnsi="Arial" w:cs="Arial"/>
          <w:sz w:val="22"/>
        </w:rPr>
        <w:t>án</w:t>
      </w:r>
      <w:r w:rsidR="00AF728B" w:rsidRPr="00AF728B">
        <w:rPr>
          <w:rFonts w:ascii="Arial" w:hAnsi="Arial" w:cs="Arial"/>
          <w:sz w:val="22"/>
        </w:rPr>
        <w:t xml:space="preserve"> </w:t>
      </w:r>
      <w:r w:rsidR="003F296C">
        <w:rPr>
          <w:rFonts w:ascii="Arial" w:hAnsi="Arial" w:cs="Arial"/>
          <w:sz w:val="22"/>
        </w:rPr>
        <w:t>a</w:t>
      </w:r>
      <w:r w:rsidR="00AF728B" w:rsidRPr="00AF728B">
        <w:rPr>
          <w:rFonts w:ascii="Arial" w:hAnsi="Arial" w:cs="Arial"/>
          <w:sz w:val="22"/>
        </w:rPr>
        <w:t xml:space="preserve"> k</w:t>
      </w:r>
      <w:r w:rsidR="00866DC8">
        <w:rPr>
          <w:rFonts w:ascii="Arial" w:hAnsi="Arial" w:cs="Arial"/>
          <w:sz w:val="22"/>
        </w:rPr>
        <w:t>ompetenciapi</w:t>
      </w:r>
      <w:r w:rsidR="00AF728B" w:rsidRPr="00AF728B">
        <w:rPr>
          <w:rFonts w:ascii="Arial" w:hAnsi="Arial" w:cs="Arial"/>
          <w:sz w:val="22"/>
        </w:rPr>
        <w:t>ramis</w:t>
      </w:r>
      <w:r w:rsidR="00866DC8">
        <w:rPr>
          <w:rFonts w:ascii="Arial" w:hAnsi="Arial" w:cs="Arial"/>
          <w:sz w:val="22"/>
        </w:rPr>
        <w:t xml:space="preserve"> </w:t>
      </w:r>
      <w:r w:rsidR="003F296C">
        <w:rPr>
          <w:rFonts w:ascii="Arial" w:hAnsi="Arial" w:cs="Arial"/>
          <w:sz w:val="22"/>
        </w:rPr>
        <w:t xml:space="preserve">látható, amely </w:t>
      </w:r>
      <w:r w:rsidR="00866DC8">
        <w:rPr>
          <w:rFonts w:ascii="Arial" w:hAnsi="Arial" w:cs="Arial"/>
          <w:sz w:val="22"/>
        </w:rPr>
        <w:t xml:space="preserve">azt </w:t>
      </w:r>
      <w:r>
        <w:rPr>
          <w:rFonts w:ascii="Arial" w:hAnsi="Arial" w:cs="Arial"/>
          <w:sz w:val="22"/>
        </w:rPr>
        <w:t xml:space="preserve">szemlélteti, hogy </w:t>
      </w:r>
      <w:r w:rsidR="00866DC8">
        <w:rPr>
          <w:rFonts w:ascii="Arial" w:hAnsi="Arial" w:cs="Arial"/>
          <w:sz w:val="22"/>
        </w:rPr>
        <w:t xml:space="preserve">az </w:t>
      </w:r>
      <w:r>
        <w:rPr>
          <w:rFonts w:ascii="Arial" w:hAnsi="Arial" w:cs="Arial"/>
          <w:sz w:val="22"/>
        </w:rPr>
        <w:t>ember</w:t>
      </w:r>
      <w:r w:rsidR="00866DC8">
        <w:rPr>
          <w:rFonts w:ascii="Arial" w:hAnsi="Arial" w:cs="Arial"/>
          <w:sz w:val="22"/>
        </w:rPr>
        <w:t>i</w:t>
      </w:r>
      <w:r>
        <w:rPr>
          <w:rFonts w:ascii="Arial" w:hAnsi="Arial" w:cs="Arial"/>
          <w:sz w:val="22"/>
        </w:rPr>
        <w:t xml:space="preserve"> viselkedést </w:t>
      </w:r>
      <w:r w:rsidR="003F296C">
        <w:rPr>
          <w:rFonts w:ascii="Arial" w:hAnsi="Arial" w:cs="Arial"/>
          <w:sz w:val="22"/>
        </w:rPr>
        <w:t xml:space="preserve">a </w:t>
      </w:r>
      <w:r>
        <w:rPr>
          <w:rFonts w:ascii="Arial" w:hAnsi="Arial" w:cs="Arial"/>
          <w:sz w:val="22"/>
        </w:rPr>
        <w:t>jórészt veleszületett személyi jellemző</w:t>
      </w:r>
      <w:r w:rsidR="00866DC8">
        <w:rPr>
          <w:rFonts w:ascii="Arial" w:hAnsi="Arial" w:cs="Arial"/>
          <w:sz w:val="22"/>
        </w:rPr>
        <w:t>k</w:t>
      </w:r>
      <w:r>
        <w:rPr>
          <w:rFonts w:ascii="Arial" w:hAnsi="Arial" w:cs="Arial"/>
          <w:sz w:val="22"/>
        </w:rPr>
        <w:t xml:space="preserve"> és </w:t>
      </w:r>
      <w:r w:rsidR="003F296C">
        <w:rPr>
          <w:rFonts w:ascii="Arial" w:hAnsi="Arial" w:cs="Arial"/>
          <w:sz w:val="22"/>
        </w:rPr>
        <w:t xml:space="preserve">a </w:t>
      </w:r>
      <w:r>
        <w:rPr>
          <w:rFonts w:ascii="Arial" w:hAnsi="Arial" w:cs="Arial"/>
          <w:sz w:val="22"/>
        </w:rPr>
        <w:t>hozzáállás</w:t>
      </w:r>
      <w:r w:rsidR="003F296C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attitűd alapozza meg</w:t>
      </w:r>
      <w:r w:rsidR="00866DC8">
        <w:rPr>
          <w:rFonts w:ascii="Arial" w:hAnsi="Arial" w:cs="Arial"/>
          <w:sz w:val="22"/>
        </w:rPr>
        <w:t>. E</w:t>
      </w:r>
      <w:r>
        <w:rPr>
          <w:rFonts w:ascii="Arial" w:hAnsi="Arial" w:cs="Arial"/>
          <w:sz w:val="22"/>
        </w:rPr>
        <w:t xml:space="preserve">rre épülnek az </w:t>
      </w:r>
      <w:r w:rsidR="00866DC8">
        <w:rPr>
          <w:rFonts w:ascii="Arial" w:hAnsi="Arial" w:cs="Arial"/>
          <w:sz w:val="22"/>
        </w:rPr>
        <w:t xml:space="preserve">ember </w:t>
      </w:r>
      <w:r>
        <w:rPr>
          <w:rFonts w:ascii="Arial" w:hAnsi="Arial" w:cs="Arial"/>
          <w:sz w:val="22"/>
        </w:rPr>
        <w:t xml:space="preserve">élete során megszerzett készségek és ismeretek, amelyek végül meghatározzák a mindenkori viselkedését. A tudás, az ismeretek és a készségek területe – amint az ívelt nyilak mutatják – </w:t>
      </w:r>
      <w:r w:rsidR="00866DC8">
        <w:rPr>
          <w:rFonts w:ascii="Arial" w:hAnsi="Arial" w:cs="Arial"/>
          <w:sz w:val="22"/>
        </w:rPr>
        <w:t xml:space="preserve">nemcsak a viselkedést </w:t>
      </w:r>
      <w:r>
        <w:rPr>
          <w:rFonts w:ascii="Arial" w:hAnsi="Arial" w:cs="Arial"/>
          <w:sz w:val="22"/>
        </w:rPr>
        <w:t xml:space="preserve">határozza </w:t>
      </w:r>
      <w:r w:rsidR="00866DC8">
        <w:rPr>
          <w:rFonts w:ascii="Arial" w:hAnsi="Arial" w:cs="Arial"/>
          <w:sz w:val="22"/>
        </w:rPr>
        <w:t>meg, de</w:t>
      </w:r>
      <w:r>
        <w:rPr>
          <w:rFonts w:ascii="Arial" w:hAnsi="Arial" w:cs="Arial"/>
          <w:sz w:val="22"/>
        </w:rPr>
        <w:t xml:space="preserve"> visszahat a személyi jellemzőkre és a hozzáállásra, attitűdre is. </w:t>
      </w:r>
    </w:p>
    <w:p w:rsidR="00A51377" w:rsidRDefault="009D433F" w:rsidP="006A6610">
      <w:pPr>
        <w:spacing w:before="12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Ezen az ábrán </w:t>
      </w:r>
      <w:r w:rsidR="00CD0C61">
        <w:rPr>
          <w:rFonts w:ascii="Arial" w:hAnsi="Arial" w:cs="Arial"/>
          <w:sz w:val="22"/>
        </w:rPr>
        <w:t>mutat</w:t>
      </w:r>
      <w:r>
        <w:rPr>
          <w:rFonts w:ascii="Arial" w:hAnsi="Arial" w:cs="Arial"/>
          <w:sz w:val="22"/>
        </w:rPr>
        <w:t xml:space="preserve">juk </w:t>
      </w:r>
      <w:r w:rsidR="00CD0C61">
        <w:rPr>
          <w:rFonts w:ascii="Arial" w:hAnsi="Arial" w:cs="Arial"/>
          <w:sz w:val="22"/>
        </w:rPr>
        <w:t xml:space="preserve">be </w:t>
      </w:r>
      <w:r>
        <w:rPr>
          <w:rFonts w:ascii="Arial" w:hAnsi="Arial" w:cs="Arial"/>
          <w:sz w:val="22"/>
        </w:rPr>
        <w:t>a fejlesztés célját és a fejlesztés területeit,</w:t>
      </w:r>
      <w:r w:rsidR="00866DC8">
        <w:rPr>
          <w:rFonts w:ascii="Arial" w:hAnsi="Arial" w:cs="Arial"/>
          <w:sz w:val="22"/>
        </w:rPr>
        <w:t xml:space="preserve"> amelyek nemcsak a tudás</w:t>
      </w:r>
      <w:r w:rsidR="00024696">
        <w:rPr>
          <w:rFonts w:ascii="Arial" w:hAnsi="Arial" w:cs="Arial"/>
          <w:sz w:val="22"/>
        </w:rPr>
        <w:t>-</w:t>
      </w:r>
      <w:r w:rsidR="00866DC8">
        <w:rPr>
          <w:rFonts w:ascii="Arial" w:hAnsi="Arial" w:cs="Arial"/>
          <w:sz w:val="22"/>
        </w:rPr>
        <w:t xml:space="preserve"> és készségfejlesztésre terjednek ki, hanem </w:t>
      </w:r>
      <w:r w:rsidR="00CD0C61">
        <w:rPr>
          <w:rFonts w:ascii="Arial" w:hAnsi="Arial" w:cs="Arial"/>
          <w:sz w:val="22"/>
        </w:rPr>
        <w:t xml:space="preserve">célirányos strukturált és strukturálatlan tapasztalatszerző gyakorlatok és feladatok megvalósításával fejleszti </w:t>
      </w:r>
      <w:r w:rsidR="00866DC8">
        <w:rPr>
          <w:rFonts w:ascii="Arial" w:hAnsi="Arial" w:cs="Arial"/>
          <w:sz w:val="22"/>
        </w:rPr>
        <w:t>a résztvevők hozzáállásá</w:t>
      </w:r>
      <w:r w:rsidR="00CD0C61">
        <w:rPr>
          <w:rFonts w:ascii="Arial" w:hAnsi="Arial" w:cs="Arial"/>
          <w:sz w:val="22"/>
        </w:rPr>
        <w:t>t</w:t>
      </w:r>
      <w:r w:rsidR="00D24197">
        <w:rPr>
          <w:rFonts w:ascii="Arial" w:hAnsi="Arial" w:cs="Arial"/>
          <w:sz w:val="22"/>
        </w:rPr>
        <w:t>, attitűdjé</w:t>
      </w:r>
      <w:r w:rsidR="00CD0C61">
        <w:rPr>
          <w:rFonts w:ascii="Arial" w:hAnsi="Arial" w:cs="Arial"/>
          <w:sz w:val="22"/>
        </w:rPr>
        <w:t xml:space="preserve">t, érzékenységét a </w:t>
      </w:r>
      <w:r w:rsidR="00D54241">
        <w:rPr>
          <w:rFonts w:ascii="Arial" w:hAnsi="Arial" w:cs="Arial"/>
          <w:sz w:val="22"/>
        </w:rPr>
        <w:t>másokkal való együttműködés és a „</w:t>
      </w:r>
      <w:r w:rsidR="00CD0C61">
        <w:rPr>
          <w:rFonts w:ascii="Arial" w:hAnsi="Arial" w:cs="Arial"/>
          <w:sz w:val="22"/>
        </w:rPr>
        <w:t>másság</w:t>
      </w:r>
      <w:r w:rsidR="00D54241">
        <w:rPr>
          <w:rFonts w:ascii="Arial" w:hAnsi="Arial" w:cs="Arial"/>
          <w:sz w:val="22"/>
        </w:rPr>
        <w:t>”</w:t>
      </w:r>
      <w:r w:rsidR="00CD0C61">
        <w:rPr>
          <w:rFonts w:ascii="Arial" w:hAnsi="Arial" w:cs="Arial"/>
          <w:sz w:val="22"/>
        </w:rPr>
        <w:t xml:space="preserve"> iránt.</w:t>
      </w:r>
      <w:r w:rsidR="00024696">
        <w:rPr>
          <w:rFonts w:ascii="Arial" w:hAnsi="Arial" w:cs="Arial"/>
          <w:sz w:val="22"/>
        </w:rPr>
        <w:t xml:space="preserve"> </w:t>
      </w:r>
    </w:p>
    <w:p w:rsidR="00FE68DD" w:rsidRPr="00330280" w:rsidRDefault="00FB5D7B" w:rsidP="006A6610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 </w:t>
      </w:r>
    </w:p>
    <w:p w:rsidR="00AF728B" w:rsidRDefault="00920288" w:rsidP="00AF728B">
      <w:pPr>
        <w:spacing w:before="0" w:after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  <w:r w:rsidR="004D10B7">
        <w:rPr>
          <w:noProof/>
        </w:rPr>
        <w:lastRenderedPageBreak/>
        <w:drawing>
          <wp:inline distT="0" distB="0" distL="0" distR="0">
            <wp:extent cx="4244975" cy="3126740"/>
            <wp:effectExtent l="19050" t="0" r="3175" b="0"/>
            <wp:docPr id="408" name="Kép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975" cy="312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728B" w:rsidRDefault="00AF728B" w:rsidP="00AF728B">
      <w:pPr>
        <w:spacing w:before="0" w:after="0"/>
        <w:jc w:val="center"/>
        <w:rPr>
          <w:rFonts w:ascii="Arial" w:hAnsi="Arial" w:cs="Arial"/>
          <w:sz w:val="22"/>
        </w:rPr>
      </w:pPr>
    </w:p>
    <w:p w:rsidR="00AF728B" w:rsidRDefault="00834E12" w:rsidP="00AF728B">
      <w:pPr>
        <w:spacing w:before="0" w:after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</w:rPr>
        <w:t>1. sz. ábra</w:t>
      </w:r>
    </w:p>
    <w:p w:rsidR="00920288" w:rsidRPr="00330280" w:rsidRDefault="00920288" w:rsidP="006A6610">
      <w:pPr>
        <w:pStyle w:val="Default"/>
        <w:spacing w:before="120"/>
        <w:jc w:val="both"/>
        <w:rPr>
          <w:b/>
          <w:i/>
          <w:iCs/>
          <w:color w:val="auto"/>
          <w:sz w:val="22"/>
          <w:szCs w:val="22"/>
        </w:rPr>
      </w:pPr>
    </w:p>
    <w:p w:rsidR="00FE68DD" w:rsidRPr="00330280" w:rsidRDefault="00FE68DD" w:rsidP="006A6610">
      <w:pPr>
        <w:pStyle w:val="Default"/>
        <w:numPr>
          <w:ilvl w:val="0"/>
          <w:numId w:val="9"/>
        </w:numPr>
        <w:spacing w:before="120"/>
        <w:jc w:val="both"/>
        <w:rPr>
          <w:b/>
          <w:iCs/>
          <w:color w:val="auto"/>
          <w:sz w:val="28"/>
          <w:szCs w:val="28"/>
        </w:rPr>
      </w:pPr>
      <w:r w:rsidRPr="00330280">
        <w:rPr>
          <w:b/>
          <w:iCs/>
          <w:color w:val="auto"/>
          <w:sz w:val="28"/>
          <w:szCs w:val="28"/>
        </w:rPr>
        <w:t xml:space="preserve">A monitoring </w:t>
      </w:r>
      <w:r w:rsidR="002E291E">
        <w:rPr>
          <w:b/>
          <w:iCs/>
          <w:color w:val="auto"/>
          <w:sz w:val="28"/>
          <w:szCs w:val="28"/>
        </w:rPr>
        <w:t xml:space="preserve">folyamat </w:t>
      </w:r>
      <w:r w:rsidRPr="00330280">
        <w:rPr>
          <w:b/>
          <w:iCs/>
          <w:color w:val="auto"/>
          <w:sz w:val="28"/>
          <w:szCs w:val="28"/>
        </w:rPr>
        <w:t>elemei és jellemzői</w:t>
      </w:r>
    </w:p>
    <w:p w:rsidR="002707B5" w:rsidRPr="00330280" w:rsidRDefault="002707B5" w:rsidP="006A6610">
      <w:pPr>
        <w:pStyle w:val="Default"/>
        <w:spacing w:before="120"/>
        <w:jc w:val="both"/>
        <w:rPr>
          <w:b/>
          <w:i/>
          <w:iCs/>
          <w:color w:val="auto"/>
        </w:rPr>
      </w:pP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</w:rPr>
      </w:pPr>
      <w:r w:rsidRPr="00330280">
        <w:rPr>
          <w:b/>
          <w:i/>
          <w:iCs/>
          <w:color w:val="auto"/>
        </w:rPr>
        <w:t>3.1.</w:t>
      </w:r>
      <w:r w:rsidRPr="00330280">
        <w:rPr>
          <w:b/>
          <w:i/>
          <w:iCs/>
          <w:color w:val="auto"/>
        </w:rPr>
        <w:tab/>
        <w:t>Előzetes tudásszint felmérés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 xml:space="preserve">A mentorok és szupervízorok által irányított résztvevői felkészítésen – vagy ha erre nincs mód, a program első napján – a résztvevők kérdőívet </w:t>
      </w:r>
      <w:r w:rsidR="00C32739">
        <w:rPr>
          <w:color w:val="auto"/>
          <w:sz w:val="22"/>
          <w:szCs w:val="22"/>
        </w:rPr>
        <w:t>(1. sz. melléklet)</w:t>
      </w:r>
      <w:r w:rsidR="00C46A35">
        <w:rPr>
          <w:color w:val="auto"/>
          <w:sz w:val="22"/>
          <w:szCs w:val="22"/>
        </w:rPr>
        <w:t xml:space="preserve"> </w:t>
      </w:r>
      <w:r w:rsidR="00C46A35" w:rsidRPr="00330280">
        <w:rPr>
          <w:color w:val="auto"/>
          <w:sz w:val="22"/>
          <w:szCs w:val="22"/>
        </w:rPr>
        <w:t>töltenek ki</w:t>
      </w:r>
      <w:r w:rsidRPr="00330280">
        <w:rPr>
          <w:color w:val="auto"/>
          <w:sz w:val="22"/>
          <w:szCs w:val="22"/>
        </w:rPr>
        <w:t xml:space="preserve">, amelyen 1-től 5-ig terjedő skálán jelölik meg, melyik tananyagegység témáját mennyire ismerik.  A kérdőív </w:t>
      </w:r>
      <w:r w:rsidRPr="00330280">
        <w:rPr>
          <w:b/>
          <w:color w:val="auto"/>
          <w:sz w:val="22"/>
          <w:szCs w:val="22"/>
        </w:rPr>
        <w:t>eredményét kiinduló adatnak fogadjuk el</w:t>
      </w:r>
      <w:r w:rsidRPr="00330280">
        <w:rPr>
          <w:color w:val="auto"/>
          <w:sz w:val="22"/>
          <w:szCs w:val="22"/>
        </w:rPr>
        <w:t>, amelyhez az egyes résztvevők előrehaladását, fejlődését viszonyítjuk.</w:t>
      </w:r>
      <w:r w:rsidR="00E835A8">
        <w:rPr>
          <w:color w:val="auto"/>
          <w:sz w:val="22"/>
          <w:szCs w:val="22"/>
        </w:rPr>
        <w:t xml:space="preserve"> </w:t>
      </w: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color w:val="auto"/>
        </w:rPr>
      </w:pPr>
      <w:r w:rsidRPr="00330280">
        <w:rPr>
          <w:b/>
          <w:i/>
          <w:color w:val="auto"/>
        </w:rPr>
        <w:t>3.2.</w:t>
      </w:r>
      <w:r w:rsidRPr="00330280">
        <w:rPr>
          <w:b/>
          <w:i/>
          <w:color w:val="auto"/>
        </w:rPr>
        <w:tab/>
        <w:t>Előzetes érdeklődés/attitűd felmérés</w:t>
      </w: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color w:val="auto"/>
        </w:rPr>
      </w:pPr>
      <w:r w:rsidRPr="00330280">
        <w:rPr>
          <w:color w:val="auto"/>
          <w:sz w:val="22"/>
          <w:szCs w:val="22"/>
        </w:rPr>
        <w:t xml:space="preserve">A mentorok és szupervízorok által irányított résztvevői felkészítésen – vagy ha erre nincs mód, a program első napján – a résztvevők kérdőívet töltenek ki, amelyeken 1-től 5-ig terjedő skálán bejelölik, hogyan viszonyulnak az egyes tananyagegységek témájához, mennyire </w:t>
      </w:r>
      <w:r w:rsidR="00C32739">
        <w:rPr>
          <w:color w:val="auto"/>
          <w:sz w:val="22"/>
          <w:szCs w:val="22"/>
        </w:rPr>
        <w:t>áll közel hozzájuk</w:t>
      </w:r>
      <w:r w:rsidRPr="00330280">
        <w:rPr>
          <w:color w:val="auto"/>
          <w:sz w:val="22"/>
          <w:szCs w:val="22"/>
        </w:rPr>
        <w:t xml:space="preserve"> az adott téma.  E kérdőív </w:t>
      </w:r>
      <w:r w:rsidR="00C46A35">
        <w:rPr>
          <w:color w:val="auto"/>
          <w:sz w:val="22"/>
          <w:szCs w:val="22"/>
        </w:rPr>
        <w:t xml:space="preserve">(2. sz. melléklet) </w:t>
      </w:r>
      <w:r w:rsidRPr="00330280">
        <w:rPr>
          <w:color w:val="auto"/>
          <w:sz w:val="22"/>
          <w:szCs w:val="22"/>
        </w:rPr>
        <w:t xml:space="preserve">eredménye képezi majd az </w:t>
      </w:r>
      <w:r w:rsidRPr="00330280">
        <w:rPr>
          <w:b/>
          <w:color w:val="auto"/>
          <w:sz w:val="22"/>
          <w:szCs w:val="22"/>
        </w:rPr>
        <w:t>előrehaladás mérés</w:t>
      </w:r>
      <w:r w:rsidRPr="00330280">
        <w:rPr>
          <w:color w:val="auto"/>
          <w:sz w:val="22"/>
          <w:szCs w:val="22"/>
        </w:rPr>
        <w:t xml:space="preserve">ének </w:t>
      </w:r>
      <w:r w:rsidRPr="00330280">
        <w:rPr>
          <w:b/>
          <w:color w:val="auto"/>
          <w:sz w:val="22"/>
          <w:szCs w:val="22"/>
        </w:rPr>
        <w:t>viszonyítási pont</w:t>
      </w:r>
      <w:r w:rsidRPr="00330280">
        <w:rPr>
          <w:color w:val="auto"/>
          <w:sz w:val="22"/>
          <w:szCs w:val="22"/>
        </w:rPr>
        <w:t>ját.</w:t>
      </w:r>
      <w:r w:rsidR="00E835A8">
        <w:rPr>
          <w:color w:val="auto"/>
          <w:sz w:val="22"/>
          <w:szCs w:val="22"/>
        </w:rPr>
        <w:t xml:space="preserve"> </w:t>
      </w: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color w:val="auto"/>
        </w:rPr>
      </w:pPr>
    </w:p>
    <w:p w:rsidR="003810A3" w:rsidRDefault="003810A3">
      <w:pPr>
        <w:spacing w:before="0" w:after="0"/>
        <w:rPr>
          <w:rFonts w:ascii="Arial" w:hAnsi="Arial" w:cs="Arial"/>
          <w:b/>
          <w:i/>
          <w:szCs w:val="24"/>
        </w:rPr>
      </w:pPr>
      <w:r>
        <w:rPr>
          <w:b/>
          <w:i/>
        </w:rPr>
        <w:br w:type="page"/>
      </w:r>
    </w:p>
    <w:p w:rsidR="00FE68DD" w:rsidRPr="00330280" w:rsidRDefault="001C7E88" w:rsidP="006A6610">
      <w:pPr>
        <w:pStyle w:val="Default"/>
        <w:spacing w:before="120"/>
        <w:jc w:val="both"/>
        <w:rPr>
          <w:color w:val="auto"/>
        </w:rPr>
      </w:pPr>
      <w:r>
        <w:rPr>
          <w:b/>
          <w:i/>
          <w:color w:val="auto"/>
        </w:rPr>
        <w:t>3.3.</w:t>
      </w:r>
      <w:r>
        <w:rPr>
          <w:b/>
          <w:i/>
          <w:color w:val="auto"/>
        </w:rPr>
        <w:tab/>
        <w:t>Tréneri –mentori szuperví</w:t>
      </w:r>
      <w:r w:rsidR="00FE68DD" w:rsidRPr="00330280">
        <w:rPr>
          <w:b/>
          <w:i/>
          <w:color w:val="auto"/>
        </w:rPr>
        <w:t>zori megfigyelés és visszajelzés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>A tréner minden feladat, gyakorlat végrehajtását követően – megadott szempontok szerint – visszajelzést kér a résztvevőktől benyomásaikról, élményeikről. E visszajelzésekből a tréner – valamint a mentor és a szupervízor is – képet kap az egyes résztvevők előrehaladásának mértékéről, a tananyag elsajátításának és alkalmazásának szintjéről, és ennek ismeretében ad összefoglaló visszajelzést a résztvevőknek.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>A tréneri megfigyelés másik fontos szempontja a résztvevők csoportmunkában való működése.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 xml:space="preserve">A csoportmunka ideje alatt a trénernek, a mentornak és a szupervízornak lehetősége van arra, hogy megfigyelje a csoporttagok viselkedését, egyéni teljesítményét, aktivitását, illetve szükség esetén segítséget nyújtson nekik a csoportmunkában való részvételhez, vagy – szükség esetén – a csoportfelelősnek a csoporttagok bevonásához, aktivizálásához. </w:t>
      </w:r>
    </w:p>
    <w:p w:rsidR="00FE68DD" w:rsidRPr="00330280" w:rsidRDefault="00FE68DD" w:rsidP="006A6610">
      <w:pPr>
        <w:pStyle w:val="Default"/>
        <w:spacing w:before="120"/>
        <w:jc w:val="both"/>
        <w:rPr>
          <w:b/>
          <w:color w:val="auto"/>
          <w:sz w:val="22"/>
          <w:szCs w:val="22"/>
        </w:rPr>
      </w:pP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color w:val="auto"/>
        </w:rPr>
      </w:pPr>
      <w:r w:rsidRPr="00330280">
        <w:rPr>
          <w:b/>
          <w:i/>
          <w:color w:val="auto"/>
        </w:rPr>
        <w:t>3.4.</w:t>
      </w:r>
      <w:r w:rsidRPr="00330280">
        <w:rPr>
          <w:b/>
          <w:i/>
          <w:color w:val="auto"/>
        </w:rPr>
        <w:tab/>
        <w:t>Tréneri –mentori szupervizori megbeszélés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 xml:space="preserve">A tréner, a mentor és a szupervízor – a tréner vezetésével – minden nap végén megbeszélést tart, amelyen összegzik a napi program teljesülésére, valamint a résztvevők közreműködésére vonatkozó észrevételeiket, és ha szükséges, döntenek a változtatásokról, és azok beépítéséről a másnapi programba.  A megbeszélésekről emlékeztető készül. </w:t>
      </w:r>
    </w:p>
    <w:p w:rsidR="009D15FB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>A napi megbeszélésen kerül sor a személyes fejlődési lapok kitöltésére. Az egyes részvevők haladásának</w:t>
      </w:r>
      <w:r w:rsidR="005C7DCE">
        <w:rPr>
          <w:color w:val="auto"/>
          <w:sz w:val="22"/>
          <w:szCs w:val="22"/>
        </w:rPr>
        <w:t xml:space="preserve"> </w:t>
      </w:r>
      <w:r w:rsidRPr="00330280">
        <w:rPr>
          <w:color w:val="auto"/>
          <w:sz w:val="22"/>
          <w:szCs w:val="22"/>
        </w:rPr>
        <w:t xml:space="preserve">rögzítésére </w:t>
      </w:r>
      <w:r w:rsidRPr="00330280">
        <w:rPr>
          <w:b/>
          <w:color w:val="auto"/>
          <w:sz w:val="22"/>
          <w:szCs w:val="22"/>
        </w:rPr>
        <w:t>személyes fejlődési lap</w:t>
      </w:r>
      <w:r w:rsidRPr="00330280">
        <w:rPr>
          <w:color w:val="auto"/>
          <w:sz w:val="22"/>
          <w:szCs w:val="22"/>
        </w:rPr>
        <w:t xml:space="preserve">ok </w:t>
      </w:r>
      <w:r w:rsidR="00E835A8">
        <w:rPr>
          <w:color w:val="auto"/>
          <w:sz w:val="22"/>
          <w:szCs w:val="22"/>
        </w:rPr>
        <w:t xml:space="preserve">(3. sz. melléklet) </w:t>
      </w:r>
      <w:r w:rsidRPr="00330280">
        <w:rPr>
          <w:color w:val="auto"/>
          <w:sz w:val="22"/>
          <w:szCs w:val="22"/>
        </w:rPr>
        <w:t>szolgálnak.</w:t>
      </w:r>
      <w:r w:rsidR="002D5D3E">
        <w:rPr>
          <w:color w:val="auto"/>
          <w:sz w:val="22"/>
          <w:szCs w:val="22"/>
        </w:rPr>
        <w:t xml:space="preserve"> </w:t>
      </w:r>
      <w:r w:rsidR="0021398A">
        <w:rPr>
          <w:color w:val="auto"/>
          <w:sz w:val="22"/>
          <w:szCs w:val="22"/>
        </w:rPr>
        <w:t xml:space="preserve">A tréner, mentor és a szupervízor </w:t>
      </w:r>
      <w:r w:rsidR="00080089">
        <w:rPr>
          <w:color w:val="auto"/>
          <w:sz w:val="22"/>
          <w:szCs w:val="22"/>
        </w:rPr>
        <w:t xml:space="preserve">minden nap végén </w:t>
      </w:r>
      <w:r w:rsidR="0021398A">
        <w:rPr>
          <w:color w:val="auto"/>
          <w:sz w:val="22"/>
          <w:szCs w:val="22"/>
        </w:rPr>
        <w:t xml:space="preserve">+ jellel jelzi, ha </w:t>
      </w:r>
      <w:r w:rsidR="00DA1B1F">
        <w:rPr>
          <w:color w:val="auto"/>
          <w:sz w:val="22"/>
          <w:szCs w:val="22"/>
        </w:rPr>
        <w:t xml:space="preserve">megfigyelése alapján </w:t>
      </w:r>
      <w:r w:rsidR="0021398A">
        <w:rPr>
          <w:color w:val="auto"/>
          <w:sz w:val="22"/>
          <w:szCs w:val="22"/>
        </w:rPr>
        <w:t>az adott résztvevő fejlődött</w:t>
      </w:r>
      <w:r w:rsidR="00DA1B1F">
        <w:rPr>
          <w:color w:val="auto"/>
          <w:sz w:val="22"/>
          <w:szCs w:val="22"/>
        </w:rPr>
        <w:t xml:space="preserve"> és</w:t>
      </w:r>
      <w:r w:rsidR="0021398A">
        <w:rPr>
          <w:color w:val="auto"/>
          <w:sz w:val="22"/>
          <w:szCs w:val="22"/>
        </w:rPr>
        <w:t xml:space="preserve"> 0 jellel, ha nem fejlődött. A három értékelés összeg</w:t>
      </w:r>
      <w:r w:rsidR="000F5B6C">
        <w:rPr>
          <w:color w:val="auto"/>
          <w:sz w:val="22"/>
          <w:szCs w:val="22"/>
        </w:rPr>
        <w:t>zés</w:t>
      </w:r>
      <w:r w:rsidR="0021398A">
        <w:rPr>
          <w:color w:val="auto"/>
          <w:sz w:val="22"/>
          <w:szCs w:val="22"/>
        </w:rPr>
        <w:t xml:space="preserve">e alapján a </w:t>
      </w:r>
      <w:r w:rsidR="002D5D3E">
        <w:rPr>
          <w:color w:val="auto"/>
          <w:sz w:val="22"/>
          <w:szCs w:val="22"/>
        </w:rPr>
        <w:t xml:space="preserve">személyes fejlődési lapokon, </w:t>
      </w:r>
      <w:r w:rsidR="005C7DCE">
        <w:rPr>
          <w:color w:val="auto"/>
          <w:sz w:val="22"/>
          <w:szCs w:val="22"/>
        </w:rPr>
        <w:t>négy</w:t>
      </w:r>
      <w:r w:rsidR="00942D8C">
        <w:rPr>
          <w:color w:val="auto"/>
          <w:sz w:val="22"/>
          <w:szCs w:val="22"/>
        </w:rPr>
        <w:t xml:space="preserve"> fokozatban</w:t>
      </w:r>
      <w:r w:rsidR="005C7DCE">
        <w:rPr>
          <w:color w:val="auto"/>
          <w:sz w:val="22"/>
          <w:szCs w:val="22"/>
        </w:rPr>
        <w:t xml:space="preserve"> (0, +, ++, +++) </w:t>
      </w:r>
      <w:r w:rsidR="00080089">
        <w:rPr>
          <w:color w:val="auto"/>
          <w:sz w:val="22"/>
          <w:szCs w:val="22"/>
        </w:rPr>
        <w:t>jelenik meg, hogy a</w:t>
      </w:r>
      <w:r w:rsidR="00DA1B1F">
        <w:rPr>
          <w:color w:val="auto"/>
          <w:sz w:val="22"/>
          <w:szCs w:val="22"/>
        </w:rPr>
        <w:t>z egyes</w:t>
      </w:r>
      <w:r w:rsidR="00080089">
        <w:rPr>
          <w:color w:val="auto"/>
          <w:sz w:val="22"/>
          <w:szCs w:val="22"/>
        </w:rPr>
        <w:t xml:space="preserve"> </w:t>
      </w:r>
      <w:r w:rsidR="00DA1B1F">
        <w:rPr>
          <w:color w:val="auto"/>
          <w:sz w:val="22"/>
          <w:szCs w:val="22"/>
        </w:rPr>
        <w:t>résztvevők fejlődtek-e az adott napon személyi, önismereti kompetenciáikban és társas kompetenciáikban</w:t>
      </w:r>
      <w:r w:rsidR="00942D8C">
        <w:rPr>
          <w:color w:val="auto"/>
          <w:sz w:val="22"/>
          <w:szCs w:val="22"/>
        </w:rPr>
        <w:t>.</w:t>
      </w:r>
      <w:r w:rsidR="003F3358">
        <w:rPr>
          <w:color w:val="auto"/>
          <w:sz w:val="22"/>
          <w:szCs w:val="22"/>
        </w:rPr>
        <w:t xml:space="preserve"> </w:t>
      </w:r>
    </w:p>
    <w:p w:rsidR="00DA1B1F" w:rsidRDefault="000F5B6C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 kompetenciafejlődést az előzetes felmérések értékeihez és az egyes személyekhez viszonyítjuk, nem minősít</w:t>
      </w:r>
      <w:r w:rsidR="007964A2">
        <w:rPr>
          <w:color w:val="auto"/>
          <w:sz w:val="22"/>
          <w:szCs w:val="22"/>
        </w:rPr>
        <w:t>ün</w:t>
      </w:r>
      <w:r>
        <w:rPr>
          <w:color w:val="auto"/>
          <w:sz w:val="22"/>
          <w:szCs w:val="22"/>
        </w:rPr>
        <w:t>k, és nem fogalmazunk meg értékítéletet.</w:t>
      </w:r>
    </w:p>
    <w:p w:rsidR="003743F4" w:rsidRPr="00330280" w:rsidRDefault="003743F4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 személyes fejlődési lapok kezelése bizalmas.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iCs/>
          <w:color w:val="auto"/>
        </w:rPr>
      </w:pPr>
      <w:r w:rsidRPr="00330280">
        <w:rPr>
          <w:b/>
          <w:i/>
          <w:iCs/>
          <w:color w:val="auto"/>
        </w:rPr>
        <w:t>3.5.</w:t>
      </w:r>
      <w:r w:rsidRPr="00330280">
        <w:rPr>
          <w:b/>
          <w:i/>
          <w:iCs/>
          <w:color w:val="auto"/>
        </w:rPr>
        <w:tab/>
        <w:t>„Üzenet a liftből” feladat</w:t>
      </w:r>
    </w:p>
    <w:p w:rsidR="007A5E2B" w:rsidRDefault="00FE68DD" w:rsidP="006A6610">
      <w:pPr>
        <w:pStyle w:val="Default"/>
        <w:spacing w:before="120"/>
        <w:jc w:val="both"/>
        <w:rPr>
          <w:iCs/>
          <w:sz w:val="22"/>
          <w:szCs w:val="22"/>
        </w:rPr>
      </w:pPr>
      <w:r w:rsidRPr="00330280">
        <w:rPr>
          <w:iCs/>
          <w:sz w:val="22"/>
          <w:szCs w:val="22"/>
        </w:rPr>
        <w:t>Összefoglaló jellegű feladat a tananyagegységek ötödik napján</w:t>
      </w:r>
      <w:r w:rsidR="00410A18">
        <w:rPr>
          <w:iCs/>
          <w:sz w:val="22"/>
          <w:szCs w:val="22"/>
        </w:rPr>
        <w:t xml:space="preserve"> munkahelyi környezetben. </w:t>
      </w:r>
      <w:r w:rsidR="00410A18" w:rsidRPr="00330280">
        <w:rPr>
          <w:iCs/>
          <w:sz w:val="22"/>
          <w:szCs w:val="22"/>
        </w:rPr>
        <w:t xml:space="preserve">A feladatban arra kérjük a résztvevőket, fogalmazzák meg röviden – mintha egy barátjuknak a liftben számolnának be </w:t>
      </w:r>
      <w:r w:rsidR="00410A18">
        <w:rPr>
          <w:iCs/>
          <w:sz w:val="22"/>
          <w:szCs w:val="22"/>
        </w:rPr>
        <w:t>róla</w:t>
      </w:r>
      <w:r w:rsidR="00410A18" w:rsidRPr="00330280">
        <w:rPr>
          <w:iCs/>
          <w:sz w:val="22"/>
          <w:szCs w:val="22"/>
        </w:rPr>
        <w:t xml:space="preserve"> –, milyen tréningen vesznek részt, mit tanultak, mit tapasztaltak, mi volt számukra érdekes, hasznos, fontos</w:t>
      </w:r>
      <w:r w:rsidR="00410A18">
        <w:rPr>
          <w:iCs/>
          <w:sz w:val="22"/>
          <w:szCs w:val="22"/>
        </w:rPr>
        <w:t xml:space="preserve">. Emellett </w:t>
      </w:r>
      <w:r w:rsidR="00410A18" w:rsidRPr="00330280">
        <w:rPr>
          <w:iCs/>
          <w:sz w:val="22"/>
          <w:szCs w:val="22"/>
        </w:rPr>
        <w:t>egy tízes skálán értékel</w:t>
      </w:r>
      <w:r w:rsidR="00410A18">
        <w:rPr>
          <w:iCs/>
          <w:sz w:val="22"/>
          <w:szCs w:val="22"/>
        </w:rPr>
        <w:t>niük kell</w:t>
      </w:r>
      <w:r w:rsidR="00410A18" w:rsidRPr="00330280">
        <w:rPr>
          <w:iCs/>
          <w:sz w:val="22"/>
          <w:szCs w:val="22"/>
        </w:rPr>
        <w:t xml:space="preserve"> aktivitásukat a </w:t>
      </w:r>
      <w:r w:rsidR="00410A18">
        <w:rPr>
          <w:iCs/>
          <w:sz w:val="22"/>
          <w:szCs w:val="22"/>
        </w:rPr>
        <w:t>tananyagegység öt napja során</w:t>
      </w:r>
      <w:r w:rsidR="00410A18" w:rsidRPr="00330280">
        <w:rPr>
          <w:iCs/>
          <w:sz w:val="22"/>
          <w:szCs w:val="22"/>
        </w:rPr>
        <w:t>.</w:t>
      </w:r>
      <w:r w:rsidR="00410A18">
        <w:rPr>
          <w:iCs/>
          <w:sz w:val="22"/>
          <w:szCs w:val="22"/>
        </w:rPr>
        <w:t xml:space="preserve"> </w:t>
      </w:r>
    </w:p>
    <w:p w:rsidR="0037380E" w:rsidRDefault="00410A18" w:rsidP="006A6610">
      <w:pPr>
        <w:pStyle w:val="Default"/>
        <w:spacing w:before="1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A feladatlap megbeszélése, feldolgozása tanulócsoportokban történik</w:t>
      </w:r>
      <w:r w:rsidR="00FE68DD" w:rsidRPr="00330280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A tanulócsoportok munkáját egy-egy mentor vagy szupervízor megfigyelőként kíséri figyelemmel, aki </w:t>
      </w:r>
      <w:r w:rsidR="007A5E2B">
        <w:rPr>
          <w:iCs/>
          <w:sz w:val="22"/>
          <w:szCs w:val="22"/>
        </w:rPr>
        <w:t xml:space="preserve">– </w:t>
      </w:r>
      <w:r>
        <w:rPr>
          <w:iCs/>
          <w:sz w:val="22"/>
          <w:szCs w:val="22"/>
        </w:rPr>
        <w:t>megfigyelése</w:t>
      </w:r>
      <w:r w:rsidR="003F4813">
        <w:rPr>
          <w:iCs/>
          <w:sz w:val="22"/>
          <w:szCs w:val="22"/>
        </w:rPr>
        <w:t>i</w:t>
      </w:r>
      <w:r w:rsidR="007A5E2B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lapján </w:t>
      </w:r>
      <w:r w:rsidR="007A5E2B">
        <w:rPr>
          <w:iCs/>
          <w:sz w:val="22"/>
          <w:szCs w:val="22"/>
        </w:rPr>
        <w:t xml:space="preserve">– </w:t>
      </w:r>
      <w:r>
        <w:rPr>
          <w:iCs/>
          <w:sz w:val="22"/>
          <w:szCs w:val="22"/>
        </w:rPr>
        <w:t>visszacsatolást</w:t>
      </w:r>
      <w:r w:rsidR="007A5E2B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ad a tanulócsoportnak.</w:t>
      </w:r>
      <w:r w:rsidR="007802E4">
        <w:rPr>
          <w:iCs/>
          <w:sz w:val="22"/>
          <w:szCs w:val="22"/>
        </w:rPr>
        <w:t xml:space="preserve"> A megfigyelők szükség estén segítséget nyújtanak a csop</w:t>
      </w:r>
      <w:r w:rsidR="0037380E">
        <w:rPr>
          <w:iCs/>
          <w:sz w:val="22"/>
          <w:szCs w:val="22"/>
        </w:rPr>
        <w:t>ortoknak a feladat végrehajtásá</w:t>
      </w:r>
      <w:r w:rsidR="007802E4">
        <w:rPr>
          <w:iCs/>
          <w:sz w:val="22"/>
          <w:szCs w:val="22"/>
        </w:rPr>
        <w:t>hoz.</w:t>
      </w:r>
      <w:r w:rsidR="0037380E">
        <w:rPr>
          <w:iCs/>
          <w:sz w:val="22"/>
          <w:szCs w:val="22"/>
        </w:rPr>
        <w:t xml:space="preserve"> </w:t>
      </w:r>
    </w:p>
    <w:p w:rsidR="00342492" w:rsidRDefault="00342492" w:rsidP="006A6610">
      <w:pPr>
        <w:pStyle w:val="Default"/>
        <w:spacing w:before="120"/>
        <w:jc w:val="both"/>
        <w:rPr>
          <w:iCs/>
          <w:sz w:val="22"/>
          <w:szCs w:val="22"/>
        </w:rPr>
      </w:pPr>
    </w:p>
    <w:p w:rsidR="00342492" w:rsidRDefault="00342492" w:rsidP="006A6610">
      <w:pPr>
        <w:pStyle w:val="Default"/>
        <w:spacing w:before="120"/>
        <w:jc w:val="both"/>
        <w:rPr>
          <w:iCs/>
          <w:sz w:val="22"/>
          <w:szCs w:val="22"/>
        </w:rPr>
      </w:pPr>
    </w:p>
    <w:p w:rsidR="00FE68DD" w:rsidRPr="00330280" w:rsidRDefault="003F4813" w:rsidP="006A6610">
      <w:pPr>
        <w:pStyle w:val="Default"/>
        <w:spacing w:before="120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A </w:t>
      </w:r>
      <w:r w:rsidR="00F6251E">
        <w:rPr>
          <w:iCs/>
          <w:sz w:val="22"/>
          <w:szCs w:val="22"/>
        </w:rPr>
        <w:t xml:space="preserve">tréner körbejár a tanulócsoportok között, </w:t>
      </w:r>
      <w:r w:rsidR="006C5E6E">
        <w:rPr>
          <w:iCs/>
          <w:sz w:val="22"/>
          <w:szCs w:val="22"/>
        </w:rPr>
        <w:t xml:space="preserve">megfigyelései és a tanulócsoportok beszámolói alapján záró, </w:t>
      </w:r>
      <w:r w:rsidR="00F6251E">
        <w:rPr>
          <w:iCs/>
          <w:sz w:val="22"/>
          <w:szCs w:val="22"/>
        </w:rPr>
        <w:t xml:space="preserve">összefoglaló visszacsatolást </w:t>
      </w:r>
      <w:r w:rsidR="006C5E6E">
        <w:rPr>
          <w:iCs/>
          <w:sz w:val="22"/>
          <w:szCs w:val="22"/>
        </w:rPr>
        <w:t xml:space="preserve">ad </w:t>
      </w:r>
      <w:r w:rsidR="00F6251E">
        <w:rPr>
          <w:iCs/>
          <w:sz w:val="22"/>
          <w:szCs w:val="22"/>
        </w:rPr>
        <w:t>a teljes csoportnak. Amennyiben a résztvevők több munkahelyről kerülnek ki, - tréner hiányában – mentor ad záró, összefoglaló visszacsatolást.</w:t>
      </w:r>
      <w:r w:rsidR="006C5E6E">
        <w:rPr>
          <w:iCs/>
          <w:sz w:val="22"/>
          <w:szCs w:val="22"/>
        </w:rPr>
        <w:t xml:space="preserve"> A megfigyelésre és visszacsatolásra – szükség esetén a záró, összefoglaló visszacsatolásra a tréner készíti fel a mentorokat és a szupervízorokat.</w:t>
      </w: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color w:val="auto"/>
          <w:sz w:val="22"/>
          <w:szCs w:val="22"/>
        </w:rPr>
      </w:pP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color w:val="auto"/>
        </w:rPr>
      </w:pPr>
      <w:r w:rsidRPr="00330280">
        <w:rPr>
          <w:b/>
          <w:i/>
          <w:color w:val="auto"/>
        </w:rPr>
        <w:t>3.6.</w:t>
      </w:r>
      <w:r w:rsidRPr="00330280">
        <w:rPr>
          <w:b/>
          <w:i/>
          <w:color w:val="auto"/>
        </w:rPr>
        <w:tab/>
        <w:t>Tananyagegység záró vizsga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>A tanítási-tanulási folyamatban megjelenő változások, a hangsúly eltolódása a meglévő tudások alkalmazása felé, az értékeléssel, így a vizsgáztatással szemben is új elvárásokat fogalmaznak meg.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 xml:space="preserve">A program végén a résztvevők </w:t>
      </w:r>
      <w:r w:rsidRPr="00330280">
        <w:rPr>
          <w:b/>
          <w:color w:val="auto"/>
          <w:sz w:val="22"/>
          <w:szCs w:val="22"/>
        </w:rPr>
        <w:t>csoportos</w:t>
      </w:r>
      <w:r w:rsidRPr="00330280">
        <w:rPr>
          <w:color w:val="auto"/>
          <w:sz w:val="22"/>
          <w:szCs w:val="22"/>
        </w:rPr>
        <w:t xml:space="preserve"> </w:t>
      </w:r>
      <w:r w:rsidRPr="00330280">
        <w:rPr>
          <w:b/>
          <w:color w:val="auto"/>
          <w:sz w:val="22"/>
          <w:szCs w:val="22"/>
        </w:rPr>
        <w:t>vizsgát</w:t>
      </w:r>
      <w:r w:rsidRPr="00330280">
        <w:rPr>
          <w:color w:val="auto"/>
          <w:sz w:val="22"/>
          <w:szCs w:val="22"/>
        </w:rPr>
        <w:t xml:space="preserve"> tesznek. A vizsgáztatás során a kompetenciaalapú fókusz, az alternatív munkamódszerek alkalmazása, a csoportmunka lehetősége részben a résztvevői esélyeket növelik, részben gyakorlatorientáltságuk okán a felhasználásra képes tudást mérik.</w:t>
      </w:r>
    </w:p>
    <w:p w:rsidR="00FE68DD" w:rsidRPr="00330280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</w:p>
    <w:p w:rsidR="00FE68DD" w:rsidRPr="00330280" w:rsidRDefault="00FE68DD" w:rsidP="006A6610">
      <w:pPr>
        <w:pStyle w:val="Default"/>
        <w:spacing w:before="120"/>
        <w:jc w:val="both"/>
        <w:rPr>
          <w:b/>
          <w:i/>
          <w:color w:val="auto"/>
        </w:rPr>
      </w:pPr>
      <w:r w:rsidRPr="00330280">
        <w:rPr>
          <w:b/>
          <w:i/>
          <w:color w:val="auto"/>
        </w:rPr>
        <w:t>3.7.</w:t>
      </w:r>
      <w:r w:rsidRPr="00330280">
        <w:rPr>
          <w:b/>
          <w:i/>
          <w:color w:val="auto"/>
        </w:rPr>
        <w:tab/>
        <w:t>A vizsga menete:</w:t>
      </w:r>
    </w:p>
    <w:p w:rsidR="00FE68DD" w:rsidRPr="00330280" w:rsidRDefault="00FE68DD" w:rsidP="006A6610">
      <w:pPr>
        <w:pStyle w:val="Default"/>
        <w:numPr>
          <w:ilvl w:val="0"/>
          <w:numId w:val="10"/>
        </w:numPr>
        <w:spacing w:before="120"/>
        <w:ind w:left="851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 xml:space="preserve">A résztvevők megkapják a vizsgafeladatot/esetet, és egyénileg felkészülnek, megoldási vázlatot készítenek </w:t>
      </w:r>
    </w:p>
    <w:p w:rsidR="00FE68DD" w:rsidRPr="00330280" w:rsidRDefault="00FE68DD" w:rsidP="006A6610">
      <w:pPr>
        <w:pStyle w:val="Default"/>
        <w:numPr>
          <w:ilvl w:val="0"/>
          <w:numId w:val="10"/>
        </w:numPr>
        <w:spacing w:before="120"/>
        <w:ind w:left="851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>Véletlenszerűen vagy irányítottan csoportokat alakítunk, amelyek megvitatják az egyéni megoldásokat, és közös megoldást készítenek.</w:t>
      </w:r>
    </w:p>
    <w:p w:rsidR="00FE68DD" w:rsidRPr="00330280" w:rsidRDefault="00FE68DD" w:rsidP="006A6610">
      <w:pPr>
        <w:pStyle w:val="Default"/>
        <w:numPr>
          <w:ilvl w:val="0"/>
          <w:numId w:val="10"/>
        </w:numPr>
        <w:spacing w:before="120"/>
        <w:ind w:left="851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>A csoportmegoldást a csoportok flipchart papíron közösen prezentálják. (Amennyiben a csoporttagok száma nem több mint 3-5, minden csoporttagnak részt kell vennie a prezentációban.)</w:t>
      </w:r>
    </w:p>
    <w:p w:rsidR="00FE68DD" w:rsidRPr="00330280" w:rsidRDefault="00FE68DD" w:rsidP="006A6610">
      <w:pPr>
        <w:pStyle w:val="Default"/>
        <w:numPr>
          <w:ilvl w:val="0"/>
          <w:numId w:val="10"/>
        </w:numPr>
        <w:spacing w:before="120"/>
        <w:ind w:left="851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>A szupervízor, a mentor és végül a tréner visszajelzést ad a csoport munkájára vonatkozóan, és mindhárman javaslatot tesznek a csoportmunka elfogadására vagy elutasítására: „megfelelt” vagy „nem felelt meg” minősítés megadására.</w:t>
      </w:r>
    </w:p>
    <w:p w:rsidR="00FE68DD" w:rsidRPr="00330280" w:rsidRDefault="00FE68DD" w:rsidP="006A6610">
      <w:pPr>
        <w:pStyle w:val="Default"/>
        <w:spacing w:before="120"/>
        <w:ind w:left="851"/>
        <w:jc w:val="both"/>
        <w:rPr>
          <w:color w:val="auto"/>
          <w:sz w:val="22"/>
          <w:szCs w:val="22"/>
        </w:rPr>
      </w:pPr>
    </w:p>
    <w:p w:rsidR="00135C43" w:rsidRDefault="00FE68DD" w:rsidP="006A6610">
      <w:pPr>
        <w:pStyle w:val="Default"/>
        <w:spacing w:before="120"/>
        <w:jc w:val="both"/>
        <w:rPr>
          <w:b/>
          <w:i/>
          <w:color w:val="auto"/>
        </w:rPr>
      </w:pPr>
      <w:r w:rsidRPr="00330280">
        <w:rPr>
          <w:b/>
          <w:i/>
          <w:color w:val="auto"/>
        </w:rPr>
        <w:t>3.8.</w:t>
      </w:r>
      <w:r w:rsidRPr="00330280">
        <w:rPr>
          <w:b/>
          <w:i/>
          <w:color w:val="auto"/>
        </w:rPr>
        <w:tab/>
      </w:r>
      <w:r w:rsidR="002D5A47">
        <w:rPr>
          <w:b/>
          <w:i/>
          <w:color w:val="auto"/>
        </w:rPr>
        <w:t>20. tananyagegység</w:t>
      </w:r>
      <w:r w:rsidR="00827398">
        <w:rPr>
          <w:b/>
          <w:i/>
          <w:color w:val="auto"/>
        </w:rPr>
        <w:t xml:space="preserve"> záróvizsga</w:t>
      </w:r>
      <w:r w:rsidR="002D5A47">
        <w:rPr>
          <w:b/>
          <w:i/>
          <w:color w:val="auto"/>
        </w:rPr>
        <w:t xml:space="preserve">: Szabad asszociációs </w:t>
      </w:r>
      <w:r w:rsidR="0059730D">
        <w:rPr>
          <w:b/>
          <w:i/>
          <w:color w:val="auto"/>
        </w:rPr>
        <w:t>feladat</w:t>
      </w:r>
    </w:p>
    <w:p w:rsidR="00342492" w:rsidRDefault="0059730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 résztvevők személyes és személyközi kompetenciafejlődésének mérésére szolgáló </w:t>
      </w:r>
      <w:r w:rsidR="00721BB2">
        <w:rPr>
          <w:color w:val="auto"/>
          <w:sz w:val="22"/>
          <w:szCs w:val="22"/>
        </w:rPr>
        <w:t xml:space="preserve">speciális </w:t>
      </w:r>
      <w:r w:rsidR="0048302D">
        <w:rPr>
          <w:color w:val="auto"/>
          <w:sz w:val="22"/>
          <w:szCs w:val="22"/>
        </w:rPr>
        <w:t>lehetőség</w:t>
      </w:r>
      <w:r>
        <w:rPr>
          <w:color w:val="auto"/>
          <w:sz w:val="22"/>
          <w:szCs w:val="22"/>
        </w:rPr>
        <w:t xml:space="preserve"> a </w:t>
      </w:r>
      <w:r w:rsidR="0048302D">
        <w:rPr>
          <w:color w:val="auto"/>
          <w:sz w:val="22"/>
          <w:szCs w:val="22"/>
        </w:rPr>
        <w:t xml:space="preserve">20. tananyagegység záróvizsga </w:t>
      </w:r>
      <w:r w:rsidR="00220015">
        <w:rPr>
          <w:color w:val="auto"/>
          <w:sz w:val="22"/>
          <w:szCs w:val="22"/>
        </w:rPr>
        <w:t>felad</w:t>
      </w:r>
      <w:r w:rsidR="0048302D">
        <w:rPr>
          <w:color w:val="auto"/>
          <w:sz w:val="22"/>
          <w:szCs w:val="22"/>
        </w:rPr>
        <w:t>ata,</w:t>
      </w:r>
      <w:r w:rsidR="00C35B34">
        <w:rPr>
          <w:color w:val="auto"/>
          <w:sz w:val="22"/>
          <w:szCs w:val="22"/>
        </w:rPr>
        <w:t xml:space="preserve"> amelynek során az egyes tanulócsoportok</w:t>
      </w:r>
      <w:r>
        <w:rPr>
          <w:color w:val="auto"/>
          <w:sz w:val="22"/>
          <w:szCs w:val="22"/>
        </w:rPr>
        <w:t xml:space="preserve"> </w:t>
      </w:r>
      <w:r w:rsidR="00C35B34">
        <w:rPr>
          <w:color w:val="auto"/>
          <w:sz w:val="22"/>
          <w:szCs w:val="22"/>
        </w:rPr>
        <w:t xml:space="preserve">szabadon választott témában </w:t>
      </w:r>
      <w:r w:rsidR="00D62828">
        <w:rPr>
          <w:color w:val="auto"/>
          <w:sz w:val="22"/>
          <w:szCs w:val="22"/>
        </w:rPr>
        <w:t>közösen kitalál</w:t>
      </w:r>
      <w:r w:rsidR="00C35B34">
        <w:rPr>
          <w:color w:val="auto"/>
          <w:sz w:val="22"/>
          <w:szCs w:val="22"/>
        </w:rPr>
        <w:t>nak egy feladatot, amelynek megvalósítására közösen felkészülnek</w:t>
      </w:r>
      <w:r w:rsidR="00D62828">
        <w:rPr>
          <w:color w:val="auto"/>
          <w:sz w:val="22"/>
          <w:szCs w:val="22"/>
        </w:rPr>
        <w:t xml:space="preserve">, </w:t>
      </w:r>
      <w:r w:rsidR="00C35B34">
        <w:rPr>
          <w:color w:val="auto"/>
          <w:sz w:val="22"/>
          <w:szCs w:val="22"/>
        </w:rPr>
        <w:t xml:space="preserve">majd </w:t>
      </w:r>
      <w:r w:rsidR="00D62828">
        <w:rPr>
          <w:color w:val="auto"/>
          <w:sz w:val="22"/>
          <w:szCs w:val="22"/>
        </w:rPr>
        <w:t xml:space="preserve">közösen </w:t>
      </w:r>
      <w:r w:rsidR="00C35B34">
        <w:rPr>
          <w:color w:val="auto"/>
          <w:sz w:val="22"/>
          <w:szCs w:val="22"/>
        </w:rPr>
        <w:t>– mindenki részvételével megvalósítják/előadják</w:t>
      </w:r>
      <w:r w:rsidR="00FA3BD9">
        <w:rPr>
          <w:color w:val="auto"/>
          <w:sz w:val="22"/>
          <w:szCs w:val="22"/>
        </w:rPr>
        <w:t xml:space="preserve">. </w:t>
      </w:r>
    </w:p>
    <w:p w:rsidR="00135C43" w:rsidRDefault="00FA3BD9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 feladat</w:t>
      </w:r>
      <w:r w:rsidR="002304E6">
        <w:rPr>
          <w:color w:val="auto"/>
          <w:sz w:val="22"/>
          <w:szCs w:val="22"/>
        </w:rPr>
        <w:t xml:space="preserve"> (leírását lásd a 20. tananyagegység összefoglalójában)</w:t>
      </w:r>
      <w:r w:rsidR="00C35B34">
        <w:rPr>
          <w:color w:val="auto"/>
          <w:sz w:val="22"/>
          <w:szCs w:val="22"/>
        </w:rPr>
        <w:t>, amellett hogy alkalmas</w:t>
      </w:r>
      <w:r>
        <w:rPr>
          <w:color w:val="auto"/>
          <w:sz w:val="22"/>
          <w:szCs w:val="22"/>
        </w:rPr>
        <w:t xml:space="preserve"> mind a személyes-, mind a társas kompetenciák</w:t>
      </w:r>
      <w:r w:rsidR="00721BB2">
        <w:rPr>
          <w:color w:val="auto"/>
          <w:sz w:val="22"/>
          <w:szCs w:val="22"/>
        </w:rPr>
        <w:t xml:space="preserve"> fejlődésének mérésére</w:t>
      </w:r>
      <w:r w:rsidR="00ED4D91">
        <w:rPr>
          <w:color w:val="auto"/>
          <w:sz w:val="22"/>
          <w:szCs w:val="22"/>
        </w:rPr>
        <w:t xml:space="preserve">, </w:t>
      </w:r>
      <w:r w:rsidR="00514631">
        <w:rPr>
          <w:color w:val="auto"/>
          <w:sz w:val="22"/>
          <w:szCs w:val="22"/>
        </w:rPr>
        <w:t xml:space="preserve">jellegénél fogva, és </w:t>
      </w:r>
      <w:r w:rsidR="00ED4D91">
        <w:rPr>
          <w:color w:val="auto"/>
          <w:sz w:val="22"/>
          <w:szCs w:val="22"/>
        </w:rPr>
        <w:t>mint az utolsó tananyagegység záró</w:t>
      </w:r>
      <w:r w:rsidR="00514631">
        <w:rPr>
          <w:color w:val="auto"/>
          <w:sz w:val="22"/>
          <w:szCs w:val="22"/>
        </w:rPr>
        <w:t>vizsga</w:t>
      </w:r>
      <w:r w:rsidR="00ED4D91">
        <w:rPr>
          <w:color w:val="auto"/>
          <w:sz w:val="22"/>
          <w:szCs w:val="22"/>
        </w:rPr>
        <w:t xml:space="preserve"> feladata, egyfajta szintézisét is adja az alapvető</w:t>
      </w:r>
      <w:r w:rsidR="00C35B34">
        <w:rPr>
          <w:color w:val="auto"/>
          <w:sz w:val="22"/>
          <w:szCs w:val="22"/>
        </w:rPr>
        <w:t xml:space="preserve"> képzés </w:t>
      </w:r>
      <w:r w:rsidR="00514631">
        <w:rPr>
          <w:color w:val="auto"/>
          <w:sz w:val="22"/>
          <w:szCs w:val="22"/>
        </w:rPr>
        <w:t xml:space="preserve">teljes </w:t>
      </w:r>
      <w:r w:rsidR="00C35B34">
        <w:rPr>
          <w:color w:val="auto"/>
          <w:sz w:val="22"/>
          <w:szCs w:val="22"/>
        </w:rPr>
        <w:t>programjának.</w:t>
      </w:r>
      <w:r w:rsidR="00ED4D91">
        <w:rPr>
          <w:color w:val="auto"/>
          <w:sz w:val="22"/>
          <w:szCs w:val="22"/>
        </w:rPr>
        <w:t xml:space="preserve">  </w:t>
      </w:r>
    </w:p>
    <w:p w:rsidR="002D5A47" w:rsidRPr="002D5A47" w:rsidRDefault="002D5A47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</w:p>
    <w:p w:rsidR="00342492" w:rsidRDefault="00342492">
      <w:pPr>
        <w:spacing w:before="0" w:after="0"/>
        <w:rPr>
          <w:rFonts w:ascii="Arial" w:hAnsi="Arial" w:cs="Arial"/>
          <w:b/>
          <w:i/>
          <w:szCs w:val="24"/>
        </w:rPr>
      </w:pPr>
      <w:r>
        <w:rPr>
          <w:b/>
          <w:i/>
        </w:rPr>
        <w:br w:type="page"/>
      </w:r>
    </w:p>
    <w:p w:rsidR="00FE68DD" w:rsidRPr="00330280" w:rsidRDefault="00135C43" w:rsidP="006A6610">
      <w:pPr>
        <w:pStyle w:val="Default"/>
        <w:spacing w:before="120"/>
        <w:jc w:val="both"/>
        <w:rPr>
          <w:b/>
          <w:i/>
          <w:color w:val="auto"/>
        </w:rPr>
      </w:pPr>
      <w:r>
        <w:rPr>
          <w:b/>
          <w:i/>
          <w:color w:val="auto"/>
        </w:rPr>
        <w:t>3.9.</w:t>
      </w:r>
      <w:r>
        <w:rPr>
          <w:b/>
          <w:i/>
          <w:color w:val="auto"/>
        </w:rPr>
        <w:tab/>
      </w:r>
      <w:r w:rsidR="00FE68DD" w:rsidRPr="00330280">
        <w:rPr>
          <w:b/>
          <w:i/>
          <w:color w:val="auto"/>
        </w:rPr>
        <w:t>Tananyagegység záró</w:t>
      </w:r>
      <w:r w:rsidR="00027271">
        <w:rPr>
          <w:b/>
          <w:i/>
          <w:color w:val="auto"/>
        </w:rPr>
        <w:t>,</w:t>
      </w:r>
      <w:r w:rsidR="00FE68DD" w:rsidRPr="00330280">
        <w:rPr>
          <w:b/>
          <w:i/>
          <w:color w:val="auto"/>
        </w:rPr>
        <w:t xml:space="preserve"> összefoglaló</w:t>
      </w:r>
      <w:r w:rsidR="00B474E7">
        <w:rPr>
          <w:b/>
          <w:i/>
          <w:color w:val="auto"/>
        </w:rPr>
        <w:t xml:space="preserve"> jelentés</w:t>
      </w:r>
    </w:p>
    <w:p w:rsidR="00FE68DD" w:rsidRDefault="00FE68DD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330280">
        <w:rPr>
          <w:color w:val="auto"/>
          <w:sz w:val="22"/>
          <w:szCs w:val="22"/>
        </w:rPr>
        <w:t xml:space="preserve">A tananyagegység lezárását követően a tréner elkészíti a tananyagegység megvalósult programját és egy tréneri összefoglalót, amely kitér a résztvevők hozzáállására, viselkedésére és a tananyagegységre vonatkozó kompetenciájuk fejlődésének jellemzőire is. A résztvevők személyes fejlődési lapjai </w:t>
      </w:r>
      <w:r w:rsidRPr="00330280">
        <w:rPr>
          <w:b/>
          <w:color w:val="auto"/>
          <w:sz w:val="22"/>
          <w:szCs w:val="22"/>
        </w:rPr>
        <w:t>személyes fejlődési dosszié</w:t>
      </w:r>
      <w:r w:rsidRPr="00330280">
        <w:rPr>
          <w:color w:val="auto"/>
          <w:sz w:val="22"/>
          <w:szCs w:val="22"/>
        </w:rPr>
        <w:t>ba kerülnek.</w:t>
      </w:r>
    </w:p>
    <w:p w:rsidR="00640707" w:rsidRDefault="00640707" w:rsidP="006A6610">
      <w:pPr>
        <w:pStyle w:val="Default"/>
        <w:spacing w:before="120"/>
        <w:jc w:val="both"/>
        <w:rPr>
          <w:color w:val="auto"/>
          <w:sz w:val="22"/>
          <w:szCs w:val="22"/>
        </w:rPr>
      </w:pPr>
    </w:p>
    <w:p w:rsidR="00FC3340" w:rsidRDefault="00FC3340">
      <w:pPr>
        <w:spacing w:before="0" w:after="0"/>
        <w:rPr>
          <w:rFonts w:ascii="Arial" w:hAnsi="Arial" w:cs="Arial"/>
          <w:szCs w:val="24"/>
        </w:rPr>
      </w:pPr>
      <w:r w:rsidRPr="00FC3340">
        <w:rPr>
          <w:rFonts w:ascii="Arial" w:hAnsi="Arial" w:cs="Arial"/>
          <w:b/>
          <w:i/>
          <w:szCs w:val="24"/>
        </w:rPr>
        <w:t>3.10.</w:t>
      </w:r>
      <w:r w:rsidRPr="00FC3340">
        <w:rPr>
          <w:rFonts w:ascii="Arial" w:hAnsi="Arial" w:cs="Arial"/>
          <w:b/>
          <w:i/>
          <w:szCs w:val="24"/>
        </w:rPr>
        <w:tab/>
        <w:t>Minőségbiztosítás</w:t>
      </w:r>
      <w:r w:rsidRPr="00FC3340">
        <w:rPr>
          <w:rFonts w:ascii="Arial" w:hAnsi="Arial" w:cs="Arial"/>
          <w:szCs w:val="24"/>
        </w:rPr>
        <w:t xml:space="preserve"> </w:t>
      </w:r>
    </w:p>
    <w:p w:rsidR="00FC3340" w:rsidRPr="00FC3340" w:rsidRDefault="00FC3340">
      <w:pPr>
        <w:spacing w:before="0" w:after="0"/>
        <w:rPr>
          <w:rFonts w:ascii="Arial" w:hAnsi="Arial" w:cs="Arial"/>
          <w:sz w:val="22"/>
        </w:rPr>
      </w:pPr>
    </w:p>
    <w:p w:rsidR="00FC3340" w:rsidRDefault="00FC3340" w:rsidP="00E82CCE">
      <w:pPr>
        <w:spacing w:before="0" w:after="0"/>
        <w:jc w:val="both"/>
        <w:rPr>
          <w:rFonts w:ascii="Arial" w:hAnsi="Arial" w:cs="Arial"/>
          <w:sz w:val="22"/>
        </w:rPr>
      </w:pPr>
      <w:r w:rsidRPr="00FC3340">
        <w:rPr>
          <w:rFonts w:ascii="Arial" w:hAnsi="Arial" w:cs="Arial"/>
          <w:sz w:val="22"/>
        </w:rPr>
        <w:t>A trénerek minden tananyagegység végén</w:t>
      </w:r>
      <w:r>
        <w:rPr>
          <w:rFonts w:ascii="Arial" w:hAnsi="Arial" w:cs="Arial"/>
          <w:sz w:val="22"/>
        </w:rPr>
        <w:t xml:space="preserve"> tréneri önértékelő lapot töltenek ki, amely a tréner személyes munkájára, a tananyag megvalósulásának mértékére, módszertanára és a feldolgozás minőségére vonatkozó kérdéseket tartalmaz, emellett kitér a mentorok és a szupervízorok működésének érdekelésére is.</w:t>
      </w:r>
      <w:r w:rsidR="0065286A">
        <w:rPr>
          <w:rFonts w:ascii="Arial" w:hAnsi="Arial" w:cs="Arial"/>
          <w:sz w:val="22"/>
        </w:rPr>
        <w:t xml:space="preserve"> (4. sz. melléklet)</w:t>
      </w:r>
    </w:p>
    <w:p w:rsidR="00FC3340" w:rsidRDefault="00FC3340" w:rsidP="00E82CCE">
      <w:pPr>
        <w:spacing w:before="0" w:after="0"/>
        <w:jc w:val="both"/>
        <w:rPr>
          <w:rFonts w:ascii="Arial" w:hAnsi="Arial" w:cs="Arial"/>
          <w:sz w:val="22"/>
        </w:rPr>
      </w:pPr>
    </w:p>
    <w:p w:rsidR="00FB018F" w:rsidRDefault="00635756" w:rsidP="00E82CC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résztvevők minden tananyagegység végén két részből álló résztvevői értékelő lapot töltenek ki</w:t>
      </w:r>
      <w:r w:rsidR="0065286A">
        <w:rPr>
          <w:rFonts w:ascii="Arial" w:hAnsi="Arial" w:cs="Arial"/>
          <w:sz w:val="22"/>
        </w:rPr>
        <w:t xml:space="preserve"> (5.</w:t>
      </w:r>
      <w:r w:rsidR="002451AF">
        <w:rPr>
          <w:rFonts w:ascii="Arial" w:hAnsi="Arial" w:cs="Arial"/>
          <w:sz w:val="22"/>
        </w:rPr>
        <w:t xml:space="preserve"> </w:t>
      </w:r>
      <w:r w:rsidR="0065286A">
        <w:rPr>
          <w:rFonts w:ascii="Arial" w:hAnsi="Arial" w:cs="Arial"/>
          <w:sz w:val="22"/>
        </w:rPr>
        <w:t>sz. melléklet)</w:t>
      </w:r>
      <w:r>
        <w:rPr>
          <w:rFonts w:ascii="Arial" w:hAnsi="Arial" w:cs="Arial"/>
          <w:sz w:val="22"/>
        </w:rPr>
        <w:t>.</w:t>
      </w:r>
      <w:r w:rsidR="00FB018F">
        <w:rPr>
          <w:rFonts w:ascii="Arial" w:hAnsi="Arial" w:cs="Arial"/>
          <w:sz w:val="22"/>
        </w:rPr>
        <w:t xml:space="preserve"> Az első részben, amely névtelenül kerül kitöltésre, a résztvevők 1-5-ig értékelik a tréning tartalmát, sodrát, lendületét, a tréner munkáját, és leírják, mi volt emlékezetes, fontos és hasznos számukra az adott tananyagegység feldolgozása során. Lehetőséget kapnak „osztályzatuk” szöveges magyarázatásra és bármely más, a tréninggel kapcsolatos bármely javaslatuk közlésére is.</w:t>
      </w:r>
    </w:p>
    <w:p w:rsidR="00E82CCE" w:rsidRDefault="00E82CCE" w:rsidP="00E82CCE">
      <w:pPr>
        <w:spacing w:before="0" w:after="0"/>
        <w:jc w:val="both"/>
        <w:rPr>
          <w:rFonts w:ascii="Arial" w:hAnsi="Arial" w:cs="Arial"/>
          <w:sz w:val="22"/>
        </w:rPr>
      </w:pPr>
    </w:p>
    <w:p w:rsidR="00FC3340" w:rsidRDefault="00FB018F" w:rsidP="00E82CC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E82CCE">
        <w:rPr>
          <w:rFonts w:ascii="Arial" w:hAnsi="Arial" w:cs="Arial"/>
          <w:sz w:val="22"/>
        </w:rPr>
        <w:t xml:space="preserve"> résztvevői értékelő lap második része, amelyen szerepel a résztvevő neve is, a résztvevőknek az előzetes tudásfel-mérésben és az előzetes érdeklődés felmérésben szereplő eredményéhez képest elért fejlődést hivatott megmutatni az adott tananyagegység vonatkozásában. Ez az eredmény bekerül a résztvevő személy fejlődési mappájába is.</w:t>
      </w:r>
    </w:p>
    <w:p w:rsidR="0065286A" w:rsidRDefault="0065286A" w:rsidP="00E82CCE">
      <w:pPr>
        <w:spacing w:before="0" w:after="0"/>
        <w:jc w:val="both"/>
        <w:rPr>
          <w:rFonts w:ascii="Arial" w:hAnsi="Arial" w:cs="Arial"/>
          <w:sz w:val="22"/>
        </w:rPr>
      </w:pPr>
    </w:p>
    <w:p w:rsidR="0065286A" w:rsidRDefault="0065286A" w:rsidP="00E82CC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Mindkét dokumentum eredménye megbeszélésre kerül, javaslatai beépítésre kerülnek a további tréningekben.</w:t>
      </w:r>
    </w:p>
    <w:p w:rsidR="00CF7806" w:rsidRPr="00FC3340" w:rsidRDefault="00CF7806">
      <w:pPr>
        <w:spacing w:before="0" w:after="0"/>
        <w:rPr>
          <w:rFonts w:ascii="Arial" w:hAnsi="Arial" w:cs="Arial"/>
          <w:szCs w:val="24"/>
        </w:rPr>
      </w:pPr>
      <w:r w:rsidRPr="00FC3340">
        <w:rPr>
          <w:rFonts w:ascii="Arial" w:hAnsi="Arial" w:cs="Arial"/>
          <w:szCs w:val="24"/>
        </w:rPr>
        <w:br w:type="page"/>
      </w:r>
    </w:p>
    <w:p w:rsidR="007C3200" w:rsidRDefault="007C3200" w:rsidP="00CF7806">
      <w:pPr>
        <w:pStyle w:val="Alcm"/>
        <w:jc w:val="left"/>
        <w:rPr>
          <w:rFonts w:ascii="Arial" w:hAnsi="Arial" w:cs="Arial"/>
          <w:sz w:val="22"/>
          <w:szCs w:val="22"/>
        </w:rPr>
        <w:sectPr w:rsidR="007C3200" w:rsidSect="00B669F4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985" w:right="1701" w:bottom="1701" w:left="1701" w:header="737" w:footer="454" w:gutter="0"/>
          <w:pgNumType w:start="1"/>
          <w:cols w:space="708"/>
          <w:docGrid w:linePitch="326"/>
        </w:sectPr>
      </w:pPr>
    </w:p>
    <w:p w:rsidR="00CF7806" w:rsidRPr="00834CC2" w:rsidRDefault="00CF7806" w:rsidP="00CF7806">
      <w:pPr>
        <w:pStyle w:val="Alcm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sz. melléklet</w:t>
      </w:r>
    </w:p>
    <w:p w:rsidR="00CF7806" w:rsidRDefault="00CF7806" w:rsidP="00CF7806">
      <w:pPr>
        <w:pStyle w:val="Alcm"/>
        <w:rPr>
          <w:rFonts w:ascii="Arial" w:hAnsi="Arial" w:cs="Arial"/>
          <w:sz w:val="36"/>
        </w:rPr>
      </w:pPr>
      <w:r w:rsidRPr="00AF7861">
        <w:rPr>
          <w:rFonts w:ascii="Arial" w:hAnsi="Arial" w:cs="Arial"/>
          <w:sz w:val="36"/>
        </w:rPr>
        <w:t xml:space="preserve">Előzetes </w:t>
      </w:r>
      <w:r>
        <w:rPr>
          <w:rFonts w:ascii="Arial" w:hAnsi="Arial" w:cs="Arial"/>
          <w:sz w:val="36"/>
        </w:rPr>
        <w:t xml:space="preserve">tudás </w:t>
      </w:r>
      <w:r w:rsidRPr="00AF7861">
        <w:rPr>
          <w:rFonts w:ascii="Arial" w:hAnsi="Arial" w:cs="Arial"/>
          <w:sz w:val="36"/>
        </w:rPr>
        <w:t>felmér</w:t>
      </w:r>
      <w:r w:rsidR="00520357">
        <w:rPr>
          <w:rFonts w:ascii="Arial" w:hAnsi="Arial" w:cs="Arial"/>
          <w:sz w:val="36"/>
        </w:rPr>
        <w:t>ő kérdőív</w:t>
      </w:r>
    </w:p>
    <w:p w:rsidR="00CF7806" w:rsidRPr="002437D0" w:rsidRDefault="00CF7806" w:rsidP="00CF7806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6804"/>
      </w:tblGrid>
      <w:tr w:rsidR="00CF7806" w:rsidRPr="00B669F4" w:rsidTr="00DC5953">
        <w:tc>
          <w:tcPr>
            <w:tcW w:w="1843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  <w:r w:rsidRPr="00B669F4">
              <w:rPr>
                <w:rFonts w:ascii="Arial" w:hAnsi="Arial" w:cs="Arial"/>
              </w:rPr>
              <w:t>Név:</w:t>
            </w:r>
          </w:p>
        </w:tc>
        <w:tc>
          <w:tcPr>
            <w:tcW w:w="6804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</w:p>
        </w:tc>
      </w:tr>
      <w:tr w:rsidR="00CF7806" w:rsidRPr="00B669F4" w:rsidTr="00DC5953">
        <w:tc>
          <w:tcPr>
            <w:tcW w:w="1843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  <w:r w:rsidRPr="00B669F4">
              <w:rPr>
                <w:rFonts w:ascii="Arial" w:hAnsi="Arial" w:cs="Arial"/>
              </w:rPr>
              <w:t>Munkahely:</w:t>
            </w:r>
          </w:p>
        </w:tc>
        <w:tc>
          <w:tcPr>
            <w:tcW w:w="6804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</w:p>
        </w:tc>
      </w:tr>
    </w:tbl>
    <w:p w:rsidR="00CF7806" w:rsidRDefault="00CF7806" w:rsidP="00CF7806">
      <w:pPr>
        <w:spacing w:line="360" w:lineRule="auto"/>
        <w:ind w:left="-426" w:right="-142"/>
        <w:rPr>
          <w:rFonts w:ascii="Arial" w:hAnsi="Arial" w:cs="Arial"/>
        </w:rPr>
      </w:pPr>
    </w:p>
    <w:p w:rsidR="00CF7806" w:rsidRPr="00B47D4D" w:rsidRDefault="00CF7806" w:rsidP="00CF7806">
      <w:pPr>
        <w:spacing w:line="360" w:lineRule="auto"/>
        <w:ind w:left="-426" w:right="-142"/>
        <w:jc w:val="center"/>
        <w:rPr>
          <w:rFonts w:ascii="Arial" w:hAnsi="Arial" w:cs="Arial"/>
        </w:rPr>
      </w:pPr>
      <w:r>
        <w:rPr>
          <w:rFonts w:ascii="Arial" w:hAnsi="Arial" w:cs="Arial"/>
        </w:rPr>
        <w:t>Kérjük, jelölje meg 1-5-ig, hogy az alábbi fogalmakról, témákról mennyit tud!</w:t>
      </w:r>
    </w:p>
    <w:p w:rsidR="00CF7806" w:rsidRDefault="00CF7806" w:rsidP="00CF7806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4709"/>
      </w:tblGrid>
      <w:tr w:rsidR="00CF7806" w:rsidRPr="0050744C" w:rsidTr="00DC5953">
        <w:trPr>
          <w:trHeight w:val="425"/>
        </w:trPr>
        <w:tc>
          <w:tcPr>
            <w:tcW w:w="3936" w:type="dxa"/>
            <w:vMerge w:val="restart"/>
            <w:vAlign w:val="center"/>
          </w:tcPr>
          <w:p w:rsidR="00CF7806" w:rsidRPr="0050744C" w:rsidRDefault="00CF7806" w:rsidP="00DC5953">
            <w:pPr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Témakörök</w:t>
            </w:r>
          </w:p>
        </w:tc>
        <w:tc>
          <w:tcPr>
            <w:tcW w:w="4709" w:type="dxa"/>
            <w:vAlign w:val="center"/>
          </w:tcPr>
          <w:p w:rsidR="00CF7806" w:rsidRPr="0050744C" w:rsidRDefault="00CF7806" w:rsidP="00DC5953">
            <w:pPr>
              <w:jc w:val="center"/>
              <w:rPr>
                <w:rFonts w:ascii="Arial" w:hAnsi="Arial" w:cs="Arial"/>
              </w:rPr>
            </w:pPr>
            <w:r w:rsidRPr="0050744C">
              <w:rPr>
                <w:rFonts w:ascii="Arial" w:hAnsi="Arial" w:cs="Arial"/>
              </w:rPr>
              <w:t>legkevesebbet→→→→→→→→legtöbbet</w:t>
            </w:r>
          </w:p>
        </w:tc>
      </w:tr>
      <w:tr w:rsidR="00CF7806" w:rsidRPr="0050744C" w:rsidTr="00DC5953">
        <w:trPr>
          <w:trHeight w:val="425"/>
        </w:trPr>
        <w:tc>
          <w:tcPr>
            <w:tcW w:w="3936" w:type="dxa"/>
            <w:vMerge/>
          </w:tcPr>
          <w:p w:rsidR="00CF7806" w:rsidRPr="0050744C" w:rsidRDefault="00CF7806" w:rsidP="00DC5953">
            <w:pPr>
              <w:jc w:val="both"/>
              <w:rPr>
                <w:rFonts w:ascii="Arial" w:eastAsia="Calibri" w:hAnsi="Arial" w:cs="Arial"/>
                <w:szCs w:val="24"/>
                <w:lang w:eastAsia="en-US"/>
              </w:rPr>
            </w:pPr>
          </w:p>
        </w:tc>
        <w:tc>
          <w:tcPr>
            <w:tcW w:w="4709" w:type="dxa"/>
            <w:vAlign w:val="center"/>
          </w:tcPr>
          <w:tbl>
            <w:tblPr>
              <w:tblW w:w="4375" w:type="dxa"/>
              <w:tblLook w:val="04A0" w:firstRow="1" w:lastRow="0" w:firstColumn="1" w:lastColumn="0" w:noHBand="0" w:noVBand="1"/>
            </w:tblPr>
            <w:tblGrid>
              <w:gridCol w:w="875"/>
              <w:gridCol w:w="875"/>
              <w:gridCol w:w="875"/>
              <w:gridCol w:w="875"/>
              <w:gridCol w:w="875"/>
            </w:tblGrid>
            <w:tr w:rsidR="00CF7806" w:rsidRPr="000B7258" w:rsidTr="00DC5953">
              <w:trPr>
                <w:trHeight w:val="117"/>
              </w:trPr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5</w:t>
                  </w:r>
                </w:p>
              </w:tc>
            </w:tr>
          </w:tbl>
          <w:p w:rsidR="00CF7806" w:rsidRPr="0050744C" w:rsidRDefault="00CF7806" w:rsidP="00DC5953">
            <w:pPr>
              <w:jc w:val="center"/>
              <w:rPr>
                <w:rFonts w:ascii="Arial" w:hAnsi="Arial" w:cs="Arial"/>
                <w:noProof/>
                <w:lang w:val="en-US" w:eastAsia="en-US"/>
              </w:rPr>
            </w:pPr>
          </w:p>
        </w:tc>
      </w:tr>
      <w:tr w:rsidR="00CF7806" w:rsidRPr="0050744C" w:rsidTr="00DC5953">
        <w:trPr>
          <w:trHeight w:val="566"/>
        </w:trPr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1.</w:t>
            </w:r>
            <w:r w:rsidRPr="00577118">
              <w:rPr>
                <w:rFonts w:ascii="Arial" w:eastAsia="Calibri" w:hAnsi="Arial" w:cs="Arial"/>
                <w:szCs w:val="24"/>
                <w:lang w:eastAsia="en-US"/>
              </w:rPr>
              <w:t xml:space="preserve"> A személyiség fejlődése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3167C1" wp14:editId="74662449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5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E3C172" id="AutoShape 25" o:spid="_x0000_s1026" style="position:absolute;margin-left:393.45pt;margin-top:3.15pt;width:24.7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HzDVuo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8B082C" wp14:editId="29C53902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5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879522" id="AutoShape 24" o:spid="_x0000_s1026" style="position:absolute;margin-left:351.45pt;margin-top:3.15pt;width:23.2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Plhg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yBYj5Y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28BDF9" wp14:editId="4C0CAE6E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5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DAA5A9" id="AutoShape 20" o:spid="_x0000_s1026" style="position:absolute;margin-left:179.7pt;margin-top:3.15pt;width:23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JtQvS2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8C9BE9" wp14:editId="36460D57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4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55E862" id="AutoShape 19" o:spid="_x0000_s1026" style="position:absolute;margin-left:92.7pt;margin-top:3.15pt;width:24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h+QKE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7A9853" wp14:editId="52327A33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64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14291C" id="AutoShape 18" o:spid="_x0000_s1026" style="position:absolute;margin-left:136.95pt;margin-top:3.15pt;width:21.7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B5lyJa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86CC64" wp14:editId="4F5C1EAD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64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49B5B3" id="AutoShape 17" o:spid="_x0000_s1026" style="position:absolute;margin-left:49.35pt;margin-top:3.15pt;width:23.1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bJejE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11A08D" wp14:editId="6B49028F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4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1A263A" id="AutoShape 16" o:spid="_x0000_s1026" style="position:absolute;margin-left:6.45pt;margin-top:3.15pt;width:24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Hvn/&#10;c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2. </w:t>
            </w:r>
            <w:r w:rsidRPr="00B47D4D">
              <w:rPr>
                <w:rFonts w:ascii="Arial" w:eastAsia="Calibri" w:hAnsi="Arial" w:cs="Arial"/>
                <w:szCs w:val="24"/>
                <w:lang w:eastAsia="en-US"/>
              </w:rPr>
              <w:t>Önismeret, öndefiníció, önértékelés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F410C6" wp14:editId="30345A44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4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03D0BE" id="AutoShape 25" o:spid="_x0000_s1026" style="position:absolute;margin-left:393.45pt;margin-top:3.15pt;width:24.7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77B08D" wp14:editId="01BD06DD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4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4B3DF7" id="AutoShape 24" o:spid="_x0000_s1026" style="position:absolute;margin-left:351.45pt;margin-top:3.15pt;width:23.2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ttr1fY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BBD0681" wp14:editId="2DAF61E0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43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A0A004" id="AutoShape 20" o:spid="_x0000_s1026" style="position:absolute;margin-left:179.7pt;margin-top:3.15pt;width:23.2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Vpi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AMCVpi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C4AA524" wp14:editId="16AE3CF5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4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922979" id="AutoShape 19" o:spid="_x0000_s1026" style="position:absolute;margin-left:92.7pt;margin-top:3.15pt;width:24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GiEEe2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565458B" wp14:editId="0929A45D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64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8F14AC" id="AutoShape 18" o:spid="_x0000_s1026" style="position:absolute;margin-left:136.95pt;margin-top:3.15pt;width:21.7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LCUy7K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934679" wp14:editId="36035CC2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64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17704C" id="AutoShape 17" o:spid="_x0000_s1026" style="position:absolute;margin-left:49.35pt;margin-top:3.15pt;width:23.1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A0A5F49" wp14:editId="3AF64112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3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D432EE" id="AutoShape 16" o:spid="_x0000_s1026" style="position:absolute;margin-left:6.45pt;margin-top:3.15pt;width:24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U+YL&#10;kY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3. </w:t>
            </w:r>
            <w:r w:rsidRPr="00B47D4D">
              <w:rPr>
                <w:rFonts w:ascii="Arial" w:eastAsia="Calibri" w:hAnsi="Arial" w:cs="Arial"/>
                <w:szCs w:val="24"/>
                <w:lang w:eastAsia="en-US"/>
              </w:rPr>
              <w:t>Érzelmek és a viselkedés szabályozása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42B294E" wp14:editId="56DC600A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3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6C6F87" id="AutoShape 25" o:spid="_x0000_s1026" style="position:absolute;margin-left:393.45pt;margin-top:3.15pt;width:24.75pt;height:1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/fBhA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F5D3D24" wp14:editId="16FF824B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3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C2EF6C" id="AutoShape 24" o:spid="_x0000_s1026" style="position:absolute;margin-left:351.45pt;margin-top:3.15pt;width:23.25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3364685" wp14:editId="343C3CE6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36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341737" id="AutoShape 20" o:spid="_x0000_s1026" style="position:absolute;margin-left:179.7pt;margin-top:3.15pt;width:23.25pt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o0jhg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5F92291" wp14:editId="41AFD471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3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0E8467" id="AutoShape 19" o:spid="_x0000_s1026" style="position:absolute;margin-left:92.7pt;margin-top:3.15pt;width:24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9bhhw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175BCA2" wp14:editId="6CD2549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6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D3E1A9" id="AutoShape 18" o:spid="_x0000_s1026" style="position:absolute;margin-left:136.95pt;margin-top:3.15pt;width:21.7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02FD9D" wp14:editId="79C8600D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63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7A55F9" id="AutoShape 17" o:spid="_x0000_s1026" style="position:absolute;margin-left:49.35pt;margin-top:3.15pt;width:23.1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w9OiQ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J9HD06JAgAAGQ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19C1C5" wp14:editId="522B5D89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3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11C8C5" id="AutoShape 16" o:spid="_x0000_s1026" style="position:absolute;margin-left:6.45pt;margin-top:3.15pt;width:24pt;height:1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4. </w:t>
            </w:r>
            <w:r w:rsidRPr="00B47D4D">
              <w:rPr>
                <w:rFonts w:ascii="Arial" w:eastAsia="Calibri" w:hAnsi="Arial" w:cs="Arial"/>
                <w:szCs w:val="24"/>
                <w:lang w:eastAsia="en-US"/>
              </w:rPr>
              <w:t>A kommunikáció fogalma, formái, szabályszerűségei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4B028BC" wp14:editId="55179793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31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D1C4E2" id="AutoShape 25" o:spid="_x0000_s1026" style="position:absolute;margin-left:393.45pt;margin-top:3.15pt;width:24.7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TlhA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51ED618" wp14:editId="0B081B95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30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9E5129" id="AutoShape 24" o:spid="_x0000_s1026" style="position:absolute;margin-left:351.45pt;margin-top:3.15pt;width:23.25pt;height:1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116D3D5" wp14:editId="73C96EC3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29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887615" id="AutoShape 20" o:spid="_x0000_s1026" style="position:absolute;margin-left:179.7pt;margin-top:3.15pt;width:23.25pt;height: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ngZ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A/2ngZ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1AB2D9F" wp14:editId="6F01ED1F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28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08EF5D" id="AutoShape 19" o:spid="_x0000_s1026" style="position:absolute;margin-left:92.7pt;margin-top:3.15pt;width:24pt;height:1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FtXM5a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7F2BF97" wp14:editId="76ACCB1C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62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679EF3" id="AutoShape 18" o:spid="_x0000_s1026" style="position:absolute;margin-left:136.95pt;margin-top:3.15pt;width:21.7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BBq+7y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DF8E768" wp14:editId="30D272E6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62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1C0D20" id="AutoShape 17" o:spid="_x0000_s1026" style="position:absolute;margin-left:49.35pt;margin-top:3.15pt;width:23.1pt;height:1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9nW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l/mS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s9nW2SKF+&#10;QsXqzM7ToogGjEC+GoMTphuYXR4cJc6Gryq02PzYihecp4TjPtN9y8ZKrOZFcX5gMfIDFUBjD+mg&#10;dZIpKiSKYhTXxoonEAhERxXAewKL1rqflAwwmxX1P7bMSUr0ewMiK7L5PA4zGvPFKgfDnXo2px5m&#10;OEBVNFAyLq/D+ABse6eaFiJlyNPYqPtahYOCx6wmOcP8IYnprYgDfmrjqd8v2voXAA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hi9nW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48EAD89" wp14:editId="40A41B4A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2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FD2C78" id="AutoShape 16" o:spid="_x0000_s1026" style="position:absolute;margin-left:6.45pt;margin-top:3.15pt;width:24pt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5. 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A konfliktus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ok 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kezelése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2B7BA66" wp14:editId="0D76D710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24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18E722" id="AutoShape 25" o:spid="_x0000_s1026" style="position:absolute;margin-left:393.45pt;margin-top:3.15pt;width:24.75pt;height:1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/N4ifY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3254BF8" wp14:editId="68E023AF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2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9D84BB" id="AutoShape 24" o:spid="_x0000_s1026" style="position:absolute;margin-left:351.45pt;margin-top:3.15pt;width:23.2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ZeH1uI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9C5F26C" wp14:editId="39F2111F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2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67159E" id="AutoShape 20" o:spid="_x0000_s1026" style="position:absolute;margin-left:179.7pt;margin-top:3.15pt;width:23.25pt;height:1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2twhw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Dana3C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6879DB8" wp14:editId="6BBA4BF2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2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C00DBB" id="AutoShape 19" o:spid="_x0000_s1026" style="position:absolute;margin-left:92.7pt;margin-top:3.15pt;width:24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PWmMLK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5007447" wp14:editId="5D79C14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62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A73F53" id="AutoShape 18" o:spid="_x0000_s1026" style="position:absolute;margin-left:136.95pt;margin-top:3.15pt;width:21.75pt;height:1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Io6+qC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2F79EF3" wp14:editId="10999CEF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61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7F5C42" id="AutoShape 17" o:spid="_x0000_s1026" style="position:absolute;margin-left:49.35pt;margin-top:3.15pt;width:23.1pt;height:1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Ai2dOk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0262954" wp14:editId="030C77AD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18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DF97E9" id="AutoShape 16" o:spid="_x0000_s1026" style="position:absolute;margin-left:6.45pt;margin-top:3.15pt;width:24pt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5wXE&#10;E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6. 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Stressz kezelés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057DA94" wp14:editId="1569121F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17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2EBDCF" id="AutoShape 25" o:spid="_x0000_s1026" style="position:absolute;margin-left:393.45pt;margin-top:3.15pt;width:24.75pt;height:17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Tp6hQ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AE8FC23" wp14:editId="571DB27D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16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963628" id="AutoShape 24" o:spid="_x0000_s1026" style="position:absolute;margin-left:351.45pt;margin-top:3.15pt;width:23.25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9xohg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3AvcaI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9555548" wp14:editId="49B565E6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15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17FCD0" id="AutoShape 20" o:spid="_x0000_s1026" style="position:absolute;margin-left:179.7pt;margin-top:3.15pt;width:23.25pt;height:1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F1311FA" wp14:editId="29A59377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1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E6554F" id="AutoShape 19" o:spid="_x0000_s1026" style="position:absolute;margin-left:92.7pt;margin-top:3.15pt;width:24pt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ExMGWK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017086F" wp14:editId="1EAB59C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6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657625" id="AutoShape 18" o:spid="_x0000_s1026" style="position:absolute;margin-left:136.95pt;margin-top:3.15pt;width:21.75pt;height:1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NpF4qe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E9EE2E8" wp14:editId="2073B50D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61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F7B1EC" id="AutoShape 17" o:spid="_x0000_s1026" style="position:absolute;margin-left:49.35pt;margin-top:3.15pt;width:23.1pt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DNiQ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CukwM2JAgAAGQ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1F5743D" wp14:editId="10790AB3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1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D7233F" id="AutoShape 16" o:spid="_x0000_s1026" style="position:absolute;margin-left:6.45pt;margin-top:3.15pt;width:24pt;height:17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Mc2iA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SfTH&#10;N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7. A krízis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E9C33E5" wp14:editId="197F9AE1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1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E33652" id="AutoShape 25" o:spid="_x0000_s1026" style="position:absolute;margin-left:393.45pt;margin-top:3.15pt;width:24.75pt;height:17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TtmhQ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F65768A" wp14:editId="02816CF2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09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19C7CC" id="AutoShape 24" o:spid="_x0000_s1026" style="position:absolute;margin-left:351.45pt;margin-top:3.15pt;width:23.25pt;height:17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Nh/KVK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A3D271A" wp14:editId="5711EA36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0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567997" id="AutoShape 20" o:spid="_x0000_s1026" style="position:absolute;margin-left:179.7pt;margin-top:3.15pt;width:23.25pt;height:17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eahw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Is5t5q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552FB52" wp14:editId="3B807399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0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70CE30" id="AutoShape 19" o:spid="_x0000_s1026" style="position:absolute;margin-left:92.7pt;margin-top:3.15pt;width:24pt;height:17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f4tiA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NsV/i2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9DF8342" wp14:editId="1EBB4A2E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60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66B0B6" id="AutoShape 18" o:spid="_x0000_s1026" style="position:absolute;margin-left:136.95pt;margin-top:3.15pt;width:21.75pt;height:17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KSJND+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21979F7" wp14:editId="7668B57F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60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48268C" id="AutoShape 17" o:spid="_x0000_s1026" style="position:absolute;margin-left:49.35pt;margin-top:3.15pt;width:23.1pt;height:17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AYY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l+mC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s9nW2SKF+&#10;QsXqzM7ToogGjEC+GoMTphuYXR4cJc6Gryq02PzYihecp4TjPtN9y8ZKrOZFcX5gMfIDFUBjD+mg&#10;dZIpKiSKYhTXxoonEAhERxXAewKL1rqflAwwmxX1P7bMSUr0ewMiK7L5PA4zGvPFKgfDnXo2px5m&#10;OEBVNFAyLq/D+ABse6eaFiJlyNPYqPtahYOCx6wmOcP8IYnprYgDfmrjqd8v2voXAA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y5AYY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A07AEE4" wp14:editId="03CD2E15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04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1BF335" id="AutoShape 16" o:spid="_x0000_s1026" style="position:absolute;margin-left:6.45pt;margin-top:3.15pt;width:24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BGuiA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NzgR&#10;r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8. M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unkahelyi légkör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, a munkahelyi viselkedés szabályai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16D9984" wp14:editId="14A75E82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60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571EB2" id="AutoShape 25" o:spid="_x0000_s1026" style="position:absolute;margin-left:393.45pt;margin-top:3.15pt;width:24.75pt;height:17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NwphQ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3E156F3" wp14:editId="26D18B2F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0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86E508" id="AutoShape 24" o:spid="_x0000_s1026" style="position:absolute;margin-left:351.45pt;margin-top:3.15pt;width:23.25pt;height:17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jo7hg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0QI6O4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FD55AEC" wp14:editId="470DE933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601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5C872D" id="AutoShape 20" o:spid="_x0000_s1026" style="position:absolute;margin-left:179.7pt;margin-top:3.15pt;width:23.25pt;height:1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S+hw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CXItL6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BB81EB8" wp14:editId="617F66D6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60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A75796" id="AutoShape 19" o:spid="_x0000_s1026" style="position:absolute;margin-left:92.7pt;margin-top:3.15pt;width:24pt;height:17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F991274" wp14:editId="5E65EFDD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9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DEE459" id="AutoShape 18" o:spid="_x0000_s1026" style="position:absolute;margin-left:136.95pt;margin-top:3.15pt;width:21.75pt;height:17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DyHxgX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7AFD7B7" wp14:editId="7FF34691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9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CD503C" id="AutoShape 17" o:spid="_x0000_s1026" style="position:absolute;margin-left:49.35pt;margin-top:3.15pt;width:23.1pt;height:1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AP+On2JAgAAGQ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2E726A2" wp14:editId="68C1D55D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9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38EBE1" id="AutoShape 16" o:spid="_x0000_s1026" style="position:absolute;margin-left:6.45pt;margin-top:3.15pt;width:24pt;height:17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/ziQ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PKD&#10;L/O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 w:rsidRPr="0097152C">
              <w:rPr>
                <w:rFonts w:ascii="Arial" w:eastAsia="Calibri" w:hAnsi="Arial" w:cs="Arial"/>
                <w:szCs w:val="24"/>
                <w:lang w:eastAsia="en-US"/>
              </w:rPr>
              <w:t>9. A csoportos munkavégzés alapvető munkahelyi szabályai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890180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val="en-US"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6F2339AF" wp14:editId="3568D3CE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96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0A3BC8" id="AutoShape 25" o:spid="_x0000_s1026" style="position:absolute;margin-left:393.45pt;margin-top:3.15pt;width:24.75pt;height:17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tOjhg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jYbTo4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192489A" wp14:editId="33F7E95A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9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4AEBE7" id="AutoShape 24" o:spid="_x0000_s1026" style="position:absolute;margin-left:351.45pt;margin-top:3.15pt;width:23.25pt;height:17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WqAl/I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8BFFE62" wp14:editId="088EC388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9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FCC96F" id="AutoShape 20" o:spid="_x0000_s1026" style="position:absolute;margin-left:179.7pt;margin-top:3.15pt;width:23.25pt;height:17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rs0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F7M&#10;KNG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AJ5rs0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7EFE849" wp14:editId="79AF14FA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9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B1EFDD" id="AutoShape 19" o:spid="_x0000_s1026" style="position:absolute;margin-left:92.7pt;margin-top:3.15pt;width:24pt;height:17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IT+wWy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CC4C091" wp14:editId="331C5D5C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9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31AF51" id="AutoShape 18" o:spid="_x0000_s1026" style="position:absolute;margin-left:136.95pt;margin-top:3.15pt;width:21.75pt;height:17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D7Ygt+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2364E5D" wp14:editId="58692B9D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9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742402" id="AutoShape 17" o:spid="_x0000_s1026" style="position:absolute;margin-left:49.35pt;margin-top:3.15pt;width:23.1pt;height:17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lZ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CtDzlZ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5BAFA1B" wp14:editId="0119B002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9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A824B1" id="AutoShape 16" o:spid="_x0000_s1026" style="position:absolute;margin-left:6.45pt;margin-top:3.15pt;width:24pt;height:17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aNMu&#10;74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10.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>A társas támogatás keresése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181FA2B" wp14:editId="02671B5E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89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AC26B5" id="AutoShape 25" o:spid="_x0000_s1026" style="position:absolute;margin-left:393.45pt;margin-top:3.15pt;width:24.75pt;height:17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89198A0" wp14:editId="149903CD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8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B1BD0B" id="AutoShape 24" o:spid="_x0000_s1026" style="position:absolute;margin-left:351.45pt;margin-top:3.15pt;width:23.25pt;height:17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+VjAi4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D339980" wp14:editId="4F94AF05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87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816CAA" id="AutoShape 20" o:spid="_x0000_s1026" style="position:absolute;margin-left:179.7pt;margin-top:3.15pt;width:23.25pt;height:17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ev1x7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60B45C2" wp14:editId="497FEF61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86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285C86" id="AutoShape 19" o:spid="_x0000_s1026" style="position:absolute;margin-left:92.7pt;margin-top:3.15pt;width:24pt;height:17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hf0iQ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D6Mhf0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C0F3627" wp14:editId="7E9D4ECE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8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3ABF79" id="AutoShape 18" o:spid="_x0000_s1026" style="position:absolute;margin-left:136.95pt;margin-top:3.15pt;width:21.75pt;height:17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CIizau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3E53077" wp14:editId="3A813A58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8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9E3038" id="AutoShape 17" o:spid="_x0000_s1026" style="position:absolute;margin-left:49.35pt;margin-top:3.15pt;width:23.1pt;height:17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Tw+/B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AA81837" wp14:editId="6DB5AC14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8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ADCF08" id="AutoShape 16" o:spid="_x0000_s1026" style="position:absolute;margin-left:6.45pt;margin-top:3.15pt;width:24pt;height:17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/4rJ&#10;oI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11.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 xml:space="preserve">A munkahelyi kiégés 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kérdései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D975AA6" wp14:editId="627D74FC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8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009233" id="AutoShape 25" o:spid="_x0000_s1026" style="position:absolute;margin-left:393.45pt;margin-top:3.15pt;width:24.75pt;height:17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gI818I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1FDC9EF" wp14:editId="003875E6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8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B5D4BC" id="AutoShape 24" o:spid="_x0000_s1026" style="position:absolute;margin-left:351.45pt;margin-top:3.15pt;width:23.25pt;height:17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V6nDr4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10FA225" wp14:editId="1FCC28A6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8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8ADFD1" id="AutoShape 20" o:spid="_x0000_s1026" style="position:absolute;margin-left:179.7pt;margin-top:3.15pt;width:23.25pt;height:17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ATvXWe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6402F42" wp14:editId="1761F7B5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7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AE7375" id="AutoShape 19" o:spid="_x0000_s1026" style="position:absolute;margin-left:92.7pt;margin-top:3.15pt;width:24pt;height:17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6890A1" wp14:editId="5A813AF7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7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B64847" id="AutoShape 18" o:spid="_x0000_s1026" style="position:absolute;margin-left:136.95pt;margin-top:3.15pt;width:21.75pt;height:17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CVLKT9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AC004B3" wp14:editId="2381213E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7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FAFE87" id="AutoShape 17" o:spid="_x0000_s1026" style="position:absolute;margin-left:49.35pt;margin-top:3.15pt;width:23.1pt;height:17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UGyEr4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BE515AD" wp14:editId="0E7D52A3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7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9BB2D2" id="AutoShape 16" o:spid="_x0000_s1026" style="position:absolute;margin-left:6.45pt;margin-top:3.15pt;width:24pt;height:17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JWw&#10;kxm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12.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>A lelki egészség védelme, az önsegítés technikái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8D7E0F2" wp14:editId="0CDDAACA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7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E90F28" id="AutoShape 25" o:spid="_x0000_s1026" style="position:absolute;margin-left:393.45pt;margin-top:3.15pt;width:24.75pt;height:17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EEDB910" wp14:editId="70E15EB2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7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226272" id="AutoShape 24" o:spid="_x0000_s1026" style="position:absolute;margin-left:351.45pt;margin-top:3.15pt;width:23.25pt;height:17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D2TmRa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0FAC23C" wp14:editId="7EFA3D1A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73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866204" id="AutoShape 20" o:spid="_x0000_s1026" style="position:absolute;margin-left:179.7pt;margin-top:3.15pt;width:23.25pt;height:17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DYJ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HQDYJ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1070F52" wp14:editId="66E3A6CF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7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BBE2D2" id="AutoShape 19" o:spid="_x0000_s1026" style="position:absolute;margin-left:92.7pt;margin-top:3.15pt;width:24pt;height:17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X2GiA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OPNfYa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683543A" wp14:editId="374306AB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7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CF91D0" id="AutoShape 18" o:spid="_x0000_s1026" style="position:absolute;margin-left:136.95pt;margin-top:3.15pt;width:21.75pt;height:17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73afZ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163A08B" wp14:editId="0612C6D9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7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9EF31B" id="AutoShape 17" o:spid="_x0000_s1026" style="position:absolute;margin-left:49.35pt;margin-top:3.15pt;width:23.1pt;height:17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Mo8hbOJAgAAGQ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96317D9" wp14:editId="0996AF56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6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C9778A" id="AutoShape 16" o:spid="_x0000_s1026" style="position:absolute;margin-left:6.45pt;margin-top:3.15pt;width:24pt;height:17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</w:tbl>
    <w:p w:rsidR="00CF7806" w:rsidRDefault="00CF7806" w:rsidP="00CF7806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4709"/>
      </w:tblGrid>
      <w:tr w:rsidR="00CF7806" w:rsidRPr="0050744C" w:rsidTr="00DC5953">
        <w:trPr>
          <w:trHeight w:val="425"/>
        </w:trPr>
        <w:tc>
          <w:tcPr>
            <w:tcW w:w="3936" w:type="dxa"/>
            <w:vMerge w:val="restart"/>
            <w:vAlign w:val="center"/>
          </w:tcPr>
          <w:p w:rsidR="00CF7806" w:rsidRPr="0050744C" w:rsidRDefault="00CF7806" w:rsidP="00DC5953">
            <w:pPr>
              <w:rPr>
                <w:rFonts w:ascii="Arial" w:eastAsia="Calibri" w:hAnsi="Arial" w:cs="Arial"/>
                <w:szCs w:val="24"/>
                <w:lang w:eastAsia="en-US"/>
              </w:rPr>
            </w:pPr>
            <w:r>
              <w:br w:type="page"/>
            </w:r>
            <w:r>
              <w:rPr>
                <w:rFonts w:ascii="Arial" w:eastAsia="Calibri" w:hAnsi="Arial" w:cs="Arial"/>
                <w:szCs w:val="24"/>
                <w:lang w:eastAsia="en-US"/>
              </w:rPr>
              <w:t>Témakörök</w:t>
            </w:r>
          </w:p>
        </w:tc>
        <w:tc>
          <w:tcPr>
            <w:tcW w:w="4709" w:type="dxa"/>
            <w:vAlign w:val="center"/>
          </w:tcPr>
          <w:p w:rsidR="00CF7806" w:rsidRPr="0050744C" w:rsidRDefault="00CF7806" w:rsidP="00DC5953">
            <w:pPr>
              <w:jc w:val="center"/>
              <w:rPr>
                <w:rFonts w:ascii="Arial" w:hAnsi="Arial" w:cs="Arial"/>
              </w:rPr>
            </w:pPr>
            <w:r w:rsidRPr="0050744C">
              <w:rPr>
                <w:rFonts w:ascii="Arial" w:hAnsi="Arial" w:cs="Arial"/>
              </w:rPr>
              <w:t>legkevesebbet→→→→→→→→legtöbbet</w:t>
            </w:r>
          </w:p>
        </w:tc>
      </w:tr>
      <w:tr w:rsidR="00CF7806" w:rsidRPr="0050744C" w:rsidTr="00DC5953">
        <w:trPr>
          <w:trHeight w:val="425"/>
        </w:trPr>
        <w:tc>
          <w:tcPr>
            <w:tcW w:w="3936" w:type="dxa"/>
            <w:vMerge/>
          </w:tcPr>
          <w:p w:rsidR="00CF7806" w:rsidRPr="0050744C" w:rsidRDefault="00CF7806" w:rsidP="00DC5953">
            <w:pPr>
              <w:jc w:val="both"/>
              <w:rPr>
                <w:rFonts w:ascii="Arial" w:eastAsia="Calibri" w:hAnsi="Arial" w:cs="Arial"/>
                <w:szCs w:val="24"/>
                <w:lang w:eastAsia="en-US"/>
              </w:rPr>
            </w:pPr>
          </w:p>
        </w:tc>
        <w:tc>
          <w:tcPr>
            <w:tcW w:w="4709" w:type="dxa"/>
            <w:vAlign w:val="center"/>
          </w:tcPr>
          <w:tbl>
            <w:tblPr>
              <w:tblW w:w="4375" w:type="dxa"/>
              <w:tblLook w:val="04A0" w:firstRow="1" w:lastRow="0" w:firstColumn="1" w:lastColumn="0" w:noHBand="0" w:noVBand="1"/>
            </w:tblPr>
            <w:tblGrid>
              <w:gridCol w:w="875"/>
              <w:gridCol w:w="875"/>
              <w:gridCol w:w="875"/>
              <w:gridCol w:w="875"/>
              <w:gridCol w:w="875"/>
            </w:tblGrid>
            <w:tr w:rsidR="00CF7806" w:rsidRPr="000B7258" w:rsidTr="00DC5953">
              <w:trPr>
                <w:trHeight w:val="117"/>
              </w:trPr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5</w:t>
                  </w:r>
                </w:p>
              </w:tc>
            </w:tr>
          </w:tbl>
          <w:p w:rsidR="00CF7806" w:rsidRPr="0050744C" w:rsidRDefault="00CF7806" w:rsidP="00DC5953">
            <w:pPr>
              <w:jc w:val="center"/>
              <w:rPr>
                <w:rFonts w:ascii="Arial" w:hAnsi="Arial" w:cs="Arial"/>
                <w:noProof/>
                <w:lang w:val="en-US" w:eastAsia="en-US"/>
              </w:rPr>
            </w:pPr>
          </w:p>
        </w:tc>
      </w:tr>
      <w:tr w:rsidR="00CF7806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13.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>Egészséges életvitel és elsősegély-nyújtás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4D11F00" wp14:editId="159F3C03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6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EC8033" id="AutoShape 25" o:spid="_x0000_s1026" style="position:absolute;margin-left:393.45pt;margin-top:3.15pt;width:24.75pt;height:17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pzhg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7sGac4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8CE000E" wp14:editId="31E4DF12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6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290ADE" id="AutoShape 24" o:spid="_x0000_s1026" style="position:absolute;margin-left:351.45pt;margin-top:3.15pt;width:23.25pt;height:17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44E820B" wp14:editId="42DFA4EE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66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AA690D" id="AutoShape 20" o:spid="_x0000_s1026" style="position:absolute;margin-left:179.7pt;margin-top:3.15pt;width:23.25pt;height:17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D5jOCR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8C71C80" wp14:editId="299D0C67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6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5B6A18" id="AutoShape 19" o:spid="_x0000_s1026" style="position:absolute;margin-left:92.7pt;margin-top:3.15pt;width:24pt;height:17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8F1A436" wp14:editId="39356876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6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49DEF9" id="AutoShape 18" o:spid="_x0000_s1026" style="position:absolute;margin-left:136.95pt;margin-top:3.15pt;width:21.75pt;height:17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BFEXFB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0F53D39" wp14:editId="6B3AA30C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6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E37F6C" id="AutoShape 17" o:spid="_x0000_s1026" style="position:absolute;margin-left:49.35pt;margin-top:3.15pt;width:23.1pt;height:17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WL8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BdZWL8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38E006A" wp14:editId="39B2C27E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6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6934B4" id="AutoShape 16" o:spid="_x0000_s1026" style="position:absolute;margin-left:6.45pt;margin-top:3.15pt;width:24pt;height:17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Ji5&#10;dUq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14.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 xml:space="preserve"> A társadalmi beilleszkedés 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6B18A9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9DC2967" wp14:editId="2E2D0ECA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61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BECEF7" id="AutoShape 25" o:spid="_x0000_s1026" style="position:absolute;margin-left:393.45pt;margin-top:3.15pt;width:24.75pt;height:17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JlXhg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QDCZV4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19D21F8" wp14:editId="542CDE9D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60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98973F" id="AutoShape 24" o:spid="_x0000_s1026" style="position:absolute;margin-left:351.45pt;margin-top:3.15pt;width:23.25pt;height:17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MJp/RY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8651DBA" wp14:editId="3A32499A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59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6B06BE" id="AutoShape 20" o:spid="_x0000_s1026" style="position:absolute;margin-left:179.7pt;margin-top:3.15pt;width:23.25pt;height:17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63E7B67" wp14:editId="1610EBD2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58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5E4BB2" id="AutoShape 19" o:spid="_x0000_s1026" style="position:absolute;margin-left:92.7pt;margin-top:3.15pt;width:24pt;height:17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eU6Fs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233A31E" wp14:editId="320588D8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5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BE54D0" id="AutoShape 18" o:spid="_x0000_s1026" style="position:absolute;margin-left:136.95pt;margin-top:3.15pt;width:21.75pt;height:17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VbmlG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95FA33C" wp14:editId="0505E355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5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23B74C" id="AutoShape 17" o:spid="_x0000_s1026" style="position:absolute;margin-left:49.35pt;margin-top:3.15pt;width:23.1pt;height:17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5I9LLI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DEEDFA3" wp14:editId="60064D0D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5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E1572F" id="AutoShape 16" o:spid="_x0000_s1026" style="position:absolute;margin-left:6.45pt;margin-top:3.15pt;width:24pt;height:17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Ibf&#10;TNe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15.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 xml:space="preserve">Alapvető állampolgári jogok ismerete, 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jogszabályismeret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6B18A9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CC6C795" wp14:editId="20E3937F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54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B347B1" id="AutoShape 25" o:spid="_x0000_s1026" style="position:absolute;margin-left:393.45pt;margin-top:3.15pt;width:24.75pt;height:17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rCHhg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+dqwh4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59E260F" wp14:editId="2F26ECC2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5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FF23FB" id="AutoShape 24" o:spid="_x0000_s1026" style="position:absolute;margin-left:351.45pt;margin-top:3.15pt;width:23.25pt;height:17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GDlZ0K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355AA1E" wp14:editId="086BF9FF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5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06A2EC" id="AutoShape 20" o:spid="_x0000_s1026" style="position:absolute;margin-left:179.7pt;margin-top:3.15pt;width:23.25pt;height:17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Azo/mK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31626ED9" wp14:editId="2843520D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5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F63B22" id="AutoShape 19" o:spid="_x0000_s1026" style="position:absolute;margin-left:92.7pt;margin-top:3.15pt;width:24pt;height:17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DwoqJI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9AF80AF" wp14:editId="1CE889C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5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BC4ECC" id="AutoShape 18" o:spid="_x0000_s1026" style="position:absolute;margin-left:136.95pt;margin-top:3.15pt;width:21.75pt;height:17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CPPmha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FF94BDD" wp14:editId="39E03135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4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E463F7" id="AutoShape 17" o:spid="_x0000_s1026" style="position:absolute;margin-left:49.35pt;margin-top:3.15pt;width:23.1pt;height:17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4Pu+Fo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8CC8283" wp14:editId="08B7C7A4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48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E55A4E" id="AutoShape 16" o:spid="_x0000_s1026" style="position:absolute;margin-left:6.45pt;margin-top:3.15pt;width:24pt;height:17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JSep&#10;oI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16. S</w:t>
            </w:r>
            <w:r w:rsidRPr="00A86422">
              <w:rPr>
                <w:rFonts w:ascii="Arial" w:eastAsia="Calibri" w:hAnsi="Arial" w:cs="Arial"/>
                <w:szCs w:val="24"/>
                <w:lang w:eastAsia="en-US"/>
              </w:rPr>
              <w:t>zociális és jóléti ellátások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D728F36" wp14:editId="7EECB9AB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47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C9A488" id="AutoShape 25" o:spid="_x0000_s1026" style="position:absolute;margin-left:393.45pt;margin-top:3.15pt;width:24.75pt;height:17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1fIhg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boNXyI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A9BD805" wp14:editId="27BB1E3F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46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8AC497" id="AutoShape 24" o:spid="_x0000_s1026" style="position:absolute;margin-left:351.45pt;margin-top:3.15pt;width:23.25pt;height:17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Hahw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B4psdq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08415FA" wp14:editId="764BEF69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45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5B6678" id="AutoShape 20" o:spid="_x0000_s1026" style="position:absolute;margin-left:179.7pt;margin-top:3.15pt;width:23.25pt;height:17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OrjP1+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A2C75F2" wp14:editId="76B5A6D8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4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967C00" id="AutoShape 19" o:spid="_x0000_s1026" style="position:absolute;margin-left:92.7pt;margin-top:3.15pt;width:24pt;height:17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1CE95D2" wp14:editId="5D565BC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4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64E8D7" id="AutoShape 18" o:spid="_x0000_s1026" style="position:absolute;margin-left:136.95pt;margin-top:3.15pt;width:21.75pt;height:17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YZ48V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50AB302" wp14:editId="168240E6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4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E33E82" id="AutoShape 17" o:spid="_x0000_s1026" style="position:absolute;margin-left:49.35pt;margin-top:3.15pt;width:23.1pt;height:17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q1/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F/Oc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M+rqcLVKo&#10;n1CxOrPztCiiASOQr8bghOkGZpcHR4mz4asKLTY/tuIF5ynhuM9037KxEqt5UZwfWIz8QAXQ2EM6&#10;aJ1kigqJohjFtbHiCQQC0VEF8J7AorXuJyUDzGZF/Y8tc5IS/d6AyIpsPo/DjMZ8scrBcKeezamH&#10;GQ5QFQ2UjMvrMD4A296ppoVIGfI0Nuq+VuGg4DGrSc4wf0hieivigJ/aeOr3i7b+B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phq1/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E0083FC" wp14:editId="14D41884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4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3502C6" id="AutoShape 16" o:spid="_x0000_s1026" style="position:absolute;margin-left:6.45pt;margin-top:3.15pt;width:24pt;height:17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qqEiQ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IvW&#10;qoS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17. </w:t>
            </w:r>
            <w:r w:rsidRPr="00A86422">
              <w:rPr>
                <w:rFonts w:ascii="Arial" w:eastAsia="Calibri" w:hAnsi="Arial" w:cs="Arial"/>
                <w:szCs w:val="24"/>
                <w:lang w:eastAsia="en-US"/>
              </w:rPr>
              <w:t>A munkahely keresés módjai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1C310E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7BD3BBF" wp14:editId="21A9E648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4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CDD588" id="AutoShape 25" o:spid="_x0000_s1026" style="position:absolute;margin-left:393.45pt;margin-top:3.15pt;width:24.75pt;height:17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DF40E1C" wp14:editId="66CDF341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39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F20D67" id="AutoShape 24" o:spid="_x0000_s1026" style="position:absolute;margin-left:351.45pt;margin-top:3.15pt;width:23.25pt;height:17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5F9EF77" wp14:editId="60645C74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3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4625E5" id="AutoShape 20" o:spid="_x0000_s1026" style="position:absolute;margin-left:179.7pt;margin-top:3.15pt;width:23.25pt;height:17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vx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H4O&#10;rdK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AAcNvx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53BBF23" wp14:editId="602051E4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3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7BBC2B" id="AutoShape 19" o:spid="_x0000_s1026" style="position:absolute;margin-left:92.7pt;margin-top:3.15pt;width:24pt;height:17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FBckka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2F2902A" wp14:editId="3E916A28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513F1D" id="AutoShape 18" o:spid="_x0000_s1026" style="position:absolute;margin-left:136.95pt;margin-top:3.15pt;width:21.75pt;height:17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vwFhU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BA264A2" wp14:editId="4FFB8E77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3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052A96" id="AutoShape 17" o:spid="_x0000_s1026" style="position:absolute;margin-left:49.35pt;margin-top:3.15pt;width:23.1pt;height:17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ea1qc4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0954F90" wp14:editId="7B1A031A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34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1C7124" id="AutoShape 16" o:spid="_x0000_s1026" style="position:absolute;margin-left:6.45pt;margin-top:3.15pt;width:24pt;height:17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vHF9&#10;xY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18. Az esélyegyenlőség kérdései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1C310E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FF5FAB4" wp14:editId="0A9F8CF5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3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1A4BED" id="AutoShape 25" o:spid="_x0000_s1026" style="position:absolute;margin-left:393.45pt;margin-top:3.15pt;width:24.75pt;height:17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KuGwQo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5EF4402" wp14:editId="6710D29F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3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DBF745" id="AutoShape 24" o:spid="_x0000_s1026" style="position:absolute;margin-left:351.45pt;margin-top:3.15pt;width:23.25pt;height:17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FpLVlC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B6D0C0F" wp14:editId="71745D4F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31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D1A9C9" id="AutoShape 20" o:spid="_x0000_s1026" style="position:absolute;margin-left:179.7pt;margin-top:3.15pt;width:23.25pt;height:17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djV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ugdjV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82C92F1" wp14:editId="010DE91E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3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171FF3" id="AutoShape 19" o:spid="_x0000_s1026" style="position:absolute;margin-left:92.7pt;margin-top:3.15pt;width:24pt;height:17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DB4D4E8" wp14:editId="6D5873D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2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48A3F5" id="AutoShape 18" o:spid="_x0000_s1026" style="position:absolute;margin-left:136.95pt;margin-top:3.15pt;width:21.75pt;height:17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55FEC5B" wp14:editId="7BFB55F7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2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4B8848" id="AutoShape 17" o:spid="_x0000_s1026" style="position:absolute;margin-left:49.35pt;margin-top:3.15pt;width:23.1pt;height:17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aVY8E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41DEF1F" wp14:editId="3B6B64FC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2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23250F" id="AutoShape 16" o:spid="_x0000_s1026" style="position:absolute;margin-left:6.45pt;margin-top:3.15pt;width:24pt;height:17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Cso&#10;moq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1C310E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19. Tanulás, ö</w:t>
            </w:r>
            <w:r w:rsidRPr="004B0743">
              <w:rPr>
                <w:rFonts w:ascii="Arial" w:eastAsia="Calibri" w:hAnsi="Arial" w:cs="Arial"/>
                <w:szCs w:val="24"/>
                <w:lang w:eastAsia="en-US"/>
              </w:rPr>
              <w:t>nfejlesztés, önképzés; az "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Egész életen át tartó tanulás</w:t>
            </w:r>
            <w:r w:rsidRPr="004B0743">
              <w:rPr>
                <w:rFonts w:ascii="Arial" w:eastAsia="Calibri" w:hAnsi="Arial" w:cs="Arial"/>
                <w:szCs w:val="24"/>
                <w:lang w:eastAsia="en-US"/>
              </w:rPr>
              <w:t xml:space="preserve">" 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F61134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20DE09B" wp14:editId="096E519C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26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F586BD" id="AutoShape 25" o:spid="_x0000_s1026" style="position:absolute;margin-left:393.45pt;margin-top:3.15pt;width:24.75pt;height:17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bahg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VC1m2o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83D8318" wp14:editId="1ADB1D1E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2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2C7306" id="AutoShape 24" o:spid="_x0000_s1026" style="position:absolute;margin-left:351.45pt;margin-top:3.15pt;width:23.25pt;height:17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gwuQhY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2F8C2DD" wp14:editId="7C58969C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2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C205C1" id="AutoShape 20" o:spid="_x0000_s1026" style="position:absolute;margin-left:179.7pt;margin-top:3.15pt;width:23.25pt;height:17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Q5N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7P&#10;KNG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DQTQ5N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D96E850" wp14:editId="515B38D3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2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DF46B9" id="AutoShape 19" o:spid="_x0000_s1026" style="position:absolute;margin-left:92.7pt;margin-top:3.15pt;width:24pt;height:17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dVXQV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39FE8EB" wp14:editId="18B7594A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2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0500CA" id="AutoShape 18" o:spid="_x0000_s1026" style="position:absolute;margin-left:136.95pt;margin-top:3.15pt;width:21.75pt;height:17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iyb4H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CE91E29" wp14:editId="2636E02A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2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811719" id="AutoShape 17" o:spid="_x0000_s1026" style="position:absolute;margin-left:49.35pt;margin-top:3.15pt;width:23.1pt;height:17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Iwg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B0pIwg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24279DC" wp14:editId="6B49B527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2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82F694" id="AutoShape 16" o:spid="_x0000_s1026" style="position:absolute;margin-left:6.45pt;margin-top:3.15pt;width:24pt;height:17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uWiA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sXib&#10;l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rPr>
          <w:trHeight w:val="566"/>
        </w:trPr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20. </w:t>
            </w:r>
            <w:r w:rsidRPr="00023B5B">
              <w:rPr>
                <w:rFonts w:ascii="Arial" w:eastAsia="Calibri" w:hAnsi="Arial" w:cs="Arial"/>
                <w:szCs w:val="24"/>
                <w:lang w:eastAsia="en-US"/>
              </w:rPr>
              <w:t xml:space="preserve">Honnan jövök, hová tartok? 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szabad asszociációs foglalkozások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5B776E8" wp14:editId="6A595EBF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19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42BAA4" id="AutoShape 25" o:spid="_x0000_s1026" style="position:absolute;margin-left:393.45pt;margin-top:3.15pt;width:24.75pt;height:17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yohw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194B5A2" wp14:editId="4108BF13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1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57B4FE" id="AutoShape 24" o:spid="_x0000_s1026" style="position:absolute;margin-left:351.45pt;margin-top:3.15pt;width:23.25pt;height:17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OfVirq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79710BA" wp14:editId="49695FD3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17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4EDD03" id="AutoShape 20" o:spid="_x0000_s1026" style="position:absolute;margin-left:179.7pt;margin-top:3.15pt;width:23.25pt;height:17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ZK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4t&#10;KdG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AMhZK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A8DFA97" wp14:editId="63D363FF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16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0CACBB" id="AutoShape 19" o:spid="_x0000_s1026" style="position:absolute;margin-left:92.7pt;margin-top:3.15pt;width:24pt;height:17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Dkv13F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FB0121E" wp14:editId="60B3D2A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DA88F7" id="AutoShape 18" o:spid="_x0000_s1026" style="position:absolute;margin-left:136.95pt;margin-top:3.15pt;width:21.75pt;height:17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Dyvh5q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DA43A22" wp14:editId="50572DC6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1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BE6125" id="AutoShape 17" o:spid="_x0000_s1026" style="position:absolute;margin-left:49.35pt;margin-top:3.15pt;width:23.1pt;height:17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qXw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F9mc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M+rqcLVKo&#10;n1CxOrPztCiiASOQr8bghOkGZpcHR4mz4asKLTY/tuIF5ynhuM9037KxEqt5UZwfWIz8QAXQ2EM6&#10;aJ1kigqJohjFtbHiCQQC0VEF8J7AorXuJyUDzGZF/Y8tc5IS/d6AyIpsPo/DjMZ8scrBcKeezamH&#10;GQ5QFQ2UjMvrMD4A296ppoVIGfI0Nuq+VuGg4DGrSc4wf0hieivigJ/aeOr3i7b+B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NTqXw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B83F5D9" wp14:editId="507B5568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1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6A2ED8" id="AutoShape 16" o:spid="_x0000_s1026" style="position:absolute;margin-left:6.45pt;margin-top:3.15pt;width:24pt;height:17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4QeD&#10;kY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</w:tbl>
    <w:p w:rsidR="00CF7806" w:rsidRPr="006228BE" w:rsidRDefault="00CF7806" w:rsidP="00CF7806">
      <w:pPr>
        <w:jc w:val="both"/>
        <w:rPr>
          <w:rFonts w:ascii="Arial" w:eastAsia="Calibri" w:hAnsi="Arial" w:cs="Arial"/>
          <w:sz w:val="2"/>
          <w:szCs w:val="2"/>
          <w:lang w:eastAsia="en-US"/>
        </w:rPr>
      </w:pPr>
    </w:p>
    <w:p w:rsidR="00CF7806" w:rsidRDefault="00CF7806">
      <w:pPr>
        <w:spacing w:before="0" w:after="0"/>
        <w:rPr>
          <w:rFonts w:ascii="Arial" w:hAnsi="Arial" w:cs="Arial"/>
          <w:sz w:val="22"/>
        </w:rPr>
      </w:pPr>
      <w:r>
        <w:rPr>
          <w:sz w:val="22"/>
        </w:rPr>
        <w:br w:type="page"/>
      </w:r>
    </w:p>
    <w:p w:rsidR="00CF7806" w:rsidRPr="00834CC2" w:rsidRDefault="00CF7806" w:rsidP="00CF7806">
      <w:pPr>
        <w:pStyle w:val="Alcm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sz. melléklet</w:t>
      </w:r>
    </w:p>
    <w:p w:rsidR="00CF7806" w:rsidRDefault="00CF7806" w:rsidP="00CF7806">
      <w:pPr>
        <w:pStyle w:val="Alcm"/>
        <w:rPr>
          <w:rFonts w:ascii="Arial" w:hAnsi="Arial" w:cs="Arial"/>
          <w:sz w:val="36"/>
        </w:rPr>
      </w:pPr>
      <w:r w:rsidRPr="00AF7861">
        <w:rPr>
          <w:rFonts w:ascii="Arial" w:hAnsi="Arial" w:cs="Arial"/>
          <w:sz w:val="36"/>
        </w:rPr>
        <w:t xml:space="preserve">Előzetes </w:t>
      </w:r>
      <w:r>
        <w:rPr>
          <w:rFonts w:ascii="Arial" w:hAnsi="Arial" w:cs="Arial"/>
          <w:sz w:val="36"/>
        </w:rPr>
        <w:t xml:space="preserve">érdeklődés </w:t>
      </w:r>
      <w:r w:rsidRPr="00AF7861">
        <w:rPr>
          <w:rFonts w:ascii="Arial" w:hAnsi="Arial" w:cs="Arial"/>
          <w:sz w:val="36"/>
        </w:rPr>
        <w:t>felmér</w:t>
      </w:r>
      <w:r w:rsidR="006724AF">
        <w:rPr>
          <w:rFonts w:ascii="Arial" w:hAnsi="Arial" w:cs="Arial"/>
          <w:sz w:val="36"/>
        </w:rPr>
        <w:t>ő kérdőív</w:t>
      </w:r>
    </w:p>
    <w:p w:rsidR="00CF7806" w:rsidRPr="002437D0" w:rsidRDefault="00CF7806" w:rsidP="00CF7806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6804"/>
      </w:tblGrid>
      <w:tr w:rsidR="00CF7806" w:rsidRPr="00B669F4" w:rsidTr="00DC5953">
        <w:tc>
          <w:tcPr>
            <w:tcW w:w="1843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  <w:r w:rsidRPr="00B669F4">
              <w:rPr>
                <w:rFonts w:ascii="Arial" w:hAnsi="Arial" w:cs="Arial"/>
              </w:rPr>
              <w:t>Név:</w:t>
            </w:r>
          </w:p>
        </w:tc>
        <w:tc>
          <w:tcPr>
            <w:tcW w:w="6804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</w:p>
        </w:tc>
      </w:tr>
      <w:tr w:rsidR="00CF7806" w:rsidRPr="00B669F4" w:rsidTr="00DC5953">
        <w:tc>
          <w:tcPr>
            <w:tcW w:w="1843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  <w:r w:rsidRPr="00B669F4">
              <w:rPr>
                <w:rFonts w:ascii="Arial" w:hAnsi="Arial" w:cs="Arial"/>
              </w:rPr>
              <w:t>Munkahely:</w:t>
            </w:r>
          </w:p>
        </w:tc>
        <w:tc>
          <w:tcPr>
            <w:tcW w:w="6804" w:type="dxa"/>
          </w:tcPr>
          <w:p w:rsidR="00CF7806" w:rsidRPr="00B669F4" w:rsidRDefault="00CF7806" w:rsidP="00DC5953">
            <w:pPr>
              <w:spacing w:line="360" w:lineRule="auto"/>
              <w:ind w:right="-142"/>
              <w:rPr>
                <w:rFonts w:ascii="Arial" w:hAnsi="Arial" w:cs="Arial"/>
              </w:rPr>
            </w:pPr>
          </w:p>
        </w:tc>
      </w:tr>
    </w:tbl>
    <w:p w:rsidR="00CF7806" w:rsidRDefault="00CF7806" w:rsidP="00CF7806">
      <w:pPr>
        <w:spacing w:line="360" w:lineRule="auto"/>
        <w:ind w:left="-426" w:right="-142"/>
        <w:rPr>
          <w:rFonts w:ascii="Arial" w:hAnsi="Arial" w:cs="Arial"/>
        </w:rPr>
      </w:pPr>
    </w:p>
    <w:p w:rsidR="00AF728B" w:rsidRDefault="00CF7806" w:rsidP="00AF728B">
      <w:pPr>
        <w:spacing w:line="360" w:lineRule="auto"/>
        <w:ind w:left="-426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Kérjük, jelölje 1-5-ig, hogy az alábbi fogalmak, témák mennyire </w:t>
      </w:r>
      <w:r w:rsidR="006C246F">
        <w:rPr>
          <w:rFonts w:ascii="Arial" w:hAnsi="Arial" w:cs="Arial"/>
        </w:rPr>
        <w:t>állnak közel Önhöz</w:t>
      </w:r>
      <w:r>
        <w:rPr>
          <w:rFonts w:ascii="Arial" w:hAnsi="Arial" w:cs="Arial"/>
        </w:rPr>
        <w:t>!</w:t>
      </w:r>
    </w:p>
    <w:p w:rsidR="00CF7806" w:rsidRDefault="00CF7806" w:rsidP="00CF7806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4709"/>
      </w:tblGrid>
      <w:tr w:rsidR="00CF7806" w:rsidRPr="0050744C" w:rsidTr="00DC5953">
        <w:trPr>
          <w:trHeight w:val="425"/>
        </w:trPr>
        <w:tc>
          <w:tcPr>
            <w:tcW w:w="3936" w:type="dxa"/>
            <w:vMerge w:val="restart"/>
            <w:vAlign w:val="center"/>
          </w:tcPr>
          <w:p w:rsidR="00CF7806" w:rsidRPr="0050744C" w:rsidRDefault="00CF7806" w:rsidP="00DC5953">
            <w:pPr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Témakörök</w:t>
            </w:r>
          </w:p>
        </w:tc>
        <w:tc>
          <w:tcPr>
            <w:tcW w:w="4709" w:type="dxa"/>
            <w:vAlign w:val="center"/>
          </w:tcPr>
          <w:p w:rsidR="00CF7806" w:rsidRPr="0050744C" w:rsidRDefault="00CF7806" w:rsidP="00DC5953">
            <w:pPr>
              <w:jc w:val="center"/>
              <w:rPr>
                <w:rFonts w:ascii="Arial" w:hAnsi="Arial" w:cs="Arial"/>
              </w:rPr>
            </w:pPr>
            <w:r w:rsidRPr="0050744C">
              <w:rPr>
                <w:rFonts w:ascii="Arial" w:hAnsi="Arial" w:cs="Arial"/>
              </w:rPr>
              <w:t>legkevesebbet→→→→→→→→legtöbbet</w:t>
            </w:r>
          </w:p>
        </w:tc>
      </w:tr>
      <w:tr w:rsidR="00CF7806" w:rsidRPr="0050744C" w:rsidTr="00DC5953">
        <w:trPr>
          <w:trHeight w:val="425"/>
        </w:trPr>
        <w:tc>
          <w:tcPr>
            <w:tcW w:w="3936" w:type="dxa"/>
            <w:vMerge/>
          </w:tcPr>
          <w:p w:rsidR="00CF7806" w:rsidRPr="0050744C" w:rsidRDefault="00CF7806" w:rsidP="00DC5953">
            <w:pPr>
              <w:jc w:val="both"/>
              <w:rPr>
                <w:rFonts w:ascii="Arial" w:eastAsia="Calibri" w:hAnsi="Arial" w:cs="Arial"/>
                <w:szCs w:val="24"/>
                <w:lang w:eastAsia="en-US"/>
              </w:rPr>
            </w:pPr>
          </w:p>
        </w:tc>
        <w:tc>
          <w:tcPr>
            <w:tcW w:w="4709" w:type="dxa"/>
            <w:vAlign w:val="center"/>
          </w:tcPr>
          <w:tbl>
            <w:tblPr>
              <w:tblW w:w="4375" w:type="dxa"/>
              <w:tblLook w:val="04A0" w:firstRow="1" w:lastRow="0" w:firstColumn="1" w:lastColumn="0" w:noHBand="0" w:noVBand="1"/>
            </w:tblPr>
            <w:tblGrid>
              <w:gridCol w:w="875"/>
              <w:gridCol w:w="875"/>
              <w:gridCol w:w="875"/>
              <w:gridCol w:w="875"/>
              <w:gridCol w:w="875"/>
            </w:tblGrid>
            <w:tr w:rsidR="00CF7806" w:rsidRPr="000B7258" w:rsidTr="00DC5953">
              <w:trPr>
                <w:trHeight w:val="117"/>
              </w:trPr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5</w:t>
                  </w:r>
                </w:p>
              </w:tc>
            </w:tr>
          </w:tbl>
          <w:p w:rsidR="00CF7806" w:rsidRPr="0050744C" w:rsidRDefault="00CF7806" w:rsidP="00DC5953">
            <w:pPr>
              <w:jc w:val="center"/>
              <w:rPr>
                <w:rFonts w:ascii="Arial" w:hAnsi="Arial" w:cs="Arial"/>
                <w:noProof/>
                <w:lang w:val="en-US" w:eastAsia="en-US"/>
              </w:rPr>
            </w:pPr>
          </w:p>
        </w:tc>
      </w:tr>
      <w:tr w:rsidR="00CF7806" w:rsidRPr="0050744C" w:rsidTr="00DC5953">
        <w:trPr>
          <w:trHeight w:val="566"/>
        </w:trPr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1.</w:t>
            </w:r>
            <w:r w:rsidRPr="00577118">
              <w:rPr>
                <w:rFonts w:ascii="Arial" w:eastAsia="Calibri" w:hAnsi="Arial" w:cs="Arial"/>
                <w:szCs w:val="24"/>
                <w:lang w:eastAsia="en-US"/>
              </w:rPr>
              <w:t xml:space="preserve"> A személyiség fejlődése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6884CE0" wp14:editId="55F9FBE6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1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815C94" id="AutoShape 25" o:spid="_x0000_s1026" style="position:absolute;margin-left:393.45pt;margin-top:3.15pt;width:24.75pt;height:17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ngJ/wY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72418E2E" wp14:editId="57F85C91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1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A2BA7A" id="AutoShape 24" o:spid="_x0000_s1026" style="position:absolute;margin-left:351.45pt;margin-top:3.15pt;width:23.25pt;height:17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EkkiZ6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040934" wp14:editId="2BE20AA0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1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810CDB" id="AutoShape 20" o:spid="_x0000_s1026" style="position:absolute;margin-left:179.7pt;margin-top:3.15pt;width:23.25pt;height:17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BpiF1a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19BE63FC" wp14:editId="380E7571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0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DEC12B" id="AutoShape 19" o:spid="_x0000_s1026" style="position:absolute;margin-left:92.7pt;margin-top:3.15pt;width:24pt;height:17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DBC410D" wp14:editId="5A1850C2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0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5C3CAF" id="AutoShape 18" o:spid="_x0000_s1026" style="position:absolute;margin-left:136.95pt;margin-top:3.15pt;width:21.75pt;height:17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J9XYu2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1DF15CA" wp14:editId="1653D521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0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C5A23A" id="AutoShape 17" o:spid="_x0000_s1026" style="position:absolute;margin-left:49.35pt;margin-top:3.15pt;width:23.1pt;height:17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WhdCv4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9241873" wp14:editId="68CAB5DD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0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8EA4B1" id="AutoShape 16" o:spid="_x0000_s1026" style="position:absolute;margin-left:6.45pt;margin-top:3.15pt;width:24pt;height:17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1UJiQ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J/L&#10;VQm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2. </w:t>
            </w:r>
            <w:r w:rsidRPr="00B47D4D">
              <w:rPr>
                <w:rFonts w:ascii="Arial" w:eastAsia="Calibri" w:hAnsi="Arial" w:cs="Arial"/>
                <w:szCs w:val="24"/>
                <w:lang w:eastAsia="en-US"/>
              </w:rPr>
              <w:t>Önismeret, öndefiníció, önértékelés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3AFC111" wp14:editId="488E8497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50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92920F" id="AutoShape 25" o:spid="_x0000_s1026" style="position:absolute;margin-left:393.45pt;margin-top:3.15pt;width:24.75pt;height:17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kUhg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R0K5FI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E815F69" wp14:editId="64360EB7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0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B60BD0" id="AutoShape 24" o:spid="_x0000_s1026" style="position:absolute;margin-left:351.45pt;margin-top:3.15pt;width:23.25pt;height:17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DfoXwa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8DF7EF1" wp14:editId="01158BB7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503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80BDB2" id="AutoShape 20" o:spid="_x0000_s1026" style="position:absolute;margin-left:179.7pt;margin-top:3.15pt;width:23.25pt;height:17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/AZ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NO/AZ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29DACBF" wp14:editId="65F8D6E1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50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836605" id="AutoShape 19" o:spid="_x0000_s1026" style="position:absolute;margin-left:92.7pt;margin-top:3.15pt;width:24pt;height:17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DptruW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65863A0" wp14:editId="57F29FE1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50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5CE83B" id="AutoShape 18" o:spid="_x0000_s1026" style="position:absolute;margin-left:136.95pt;margin-top:3.15pt;width:21.75pt;height:17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xpmHJ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1EC61C5" wp14:editId="346F6CAD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50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623751" id="AutoShape 17" o:spid="_x0000_s1026" style="position:absolute;margin-left:49.35pt;margin-top:3.15pt;width:23.1pt;height:17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MBHQ6OJAgAAGQ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1A905D6" wp14:editId="3C51A62E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9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387E7D" id="AutoShape 16" o:spid="_x0000_s1026" style="position:absolute;margin-left:6.45pt;margin-top:3.15pt;width:24pt;height:17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/PUx&#10;JI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3. </w:t>
            </w:r>
            <w:r w:rsidRPr="00B47D4D">
              <w:rPr>
                <w:rFonts w:ascii="Arial" w:eastAsia="Calibri" w:hAnsi="Arial" w:cs="Arial"/>
                <w:szCs w:val="24"/>
                <w:lang w:eastAsia="en-US"/>
              </w:rPr>
              <w:t>Érzelmek és a viselkedés szabályozása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360F879" wp14:editId="5A28F18D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9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AF11FD" id="AutoShape 25" o:spid="_x0000_s1026" style="position:absolute;margin-left:393.45pt;margin-top:3.15pt;width:24.75pt;height:17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g/DNdI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6FC7A5E1" wp14:editId="5933AC03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9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B2BD66" id="AutoShape 24" o:spid="_x0000_s1026" style="position:absolute;margin-left:351.45pt;margin-top:3.15pt;width:23.25pt;height:17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Mf7KV6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E5AD1EC" wp14:editId="6D34149C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96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0E4F3A" id="AutoShape 20" o:spid="_x0000_s1026" style="position:absolute;margin-left:179.7pt;margin-top:3.15pt;width:23.25pt;height:17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beW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FYs&#10;KNG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UvbeW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207A8A0" wp14:editId="7ADCB0A7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9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3613F4" id="AutoShape 19" o:spid="_x0000_s1026" style="position:absolute;margin-left:92.7pt;margin-top:3.15pt;width:24pt;height:17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XvOxU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F71EF27" wp14:editId="50F09F15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9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4AFED0" id="AutoShape 18" o:spid="_x0000_s1026" style="position:absolute;margin-left:136.95pt;margin-top:3.15pt;width:21.75pt;height:17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oICZG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A13C278" wp14:editId="23184745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9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BA2B53" id="AutoShape 17" o:spid="_x0000_s1026" style="position:absolute;margin-left:49.35pt;margin-top:3.15pt;width:23.1pt;height:17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DX7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58WM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M+rqcLVKo&#10;n1CxOrPztCiiASOQr8bghOkGZpcHR4mz4asKLTY/tuIF5ynhuM9037KxEqt5UZwfWIz8QAXQ2EM6&#10;aJ1kigqJohjFtbHiCQQC0VEF8J7AorXuJyUDzGZF/Y8tc5IS/d6AyIpsPo/DjMZ8scrBcKeezamH&#10;GQ5QFQ2UjMvrMD4A296ppoVIGfI0Nuq+VuGg4DGrSc4wf0hieivigJ/aeOr3i7b+B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AwVDX7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72D517" wp14:editId="5165C7F1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9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DF14E6" id="AutoShape 16" o:spid="_x0000_s1026" style="position:absolute;margin-left:6.45pt;margin-top:3.15pt;width:24pt;height:17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9Ygi&#10;TY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4. </w:t>
            </w:r>
            <w:r w:rsidRPr="00B47D4D">
              <w:rPr>
                <w:rFonts w:ascii="Arial" w:eastAsia="Calibri" w:hAnsi="Arial" w:cs="Arial"/>
                <w:szCs w:val="24"/>
                <w:lang w:eastAsia="en-US"/>
              </w:rPr>
              <w:t>A kommunikáció fogalma, formái, szabályszerűségei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8B45AAB" wp14:editId="4A071E19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91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711698" id="AutoShape 25" o:spid="_x0000_s1026" style="position:absolute;margin-left:393.45pt;margin-top:3.15pt;width:24.75pt;height:17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c5Qhg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LQHOUI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E1A85F8" wp14:editId="2A922940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90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73DC54" id="AutoShape 24" o:spid="_x0000_s1026" style="position:absolute;margin-left:351.45pt;margin-top:3.15pt;width:23.25pt;height:17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XasoQo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44551E5" wp14:editId="32638945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89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0413A4" id="AutoShape 20" o:spid="_x0000_s1026" style="position:absolute;margin-left:179.7pt;margin-top:3.15pt;width:23.25pt;height:17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F95F60E" wp14:editId="270D56B2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88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924579" id="AutoShape 19" o:spid="_x0000_s1026" style="position:absolute;margin-left:92.7pt;margin-top:3.15pt;width:24pt;height:17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D0RAkj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45C3BBD0" wp14:editId="0108E98B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8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0B906B" id="AutoShape 18" o:spid="_x0000_s1026" style="position:absolute;margin-left:136.95pt;margin-top:3.15pt;width:21.75pt;height:17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C/ecEJ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4DF417D7" wp14:editId="2843829A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8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9C77DD" id="AutoShape 17" o:spid="_x0000_s1026" style="position:absolute;margin-left:49.35pt;margin-top:3.15pt;width:23.1pt;height:17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BOmONj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0F617AD" wp14:editId="3BF7177F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8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B53556" id="AutoShape 16" o:spid="_x0000_s1026" style="position:absolute;margin-left:6.45pt;margin-top:3.15pt;width:24pt;height:17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CzI&#10;5Ji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5. 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A konfliktus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ok 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kezelése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14D4033" wp14:editId="5BA4AEEE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84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3F6216" id="AutoShape 25" o:spid="_x0000_s1026" style="position:absolute;margin-left:393.45pt;margin-top:3.15pt;width:24.75pt;height:17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7D7C876" wp14:editId="0C323535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8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2DF10B" id="AutoShape 24" o:spid="_x0000_s1026" style="position:absolute;margin-left:351.45pt;margin-top:3.15pt;width:23.25pt;height:17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Mryzw2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D2FD9AA" wp14:editId="2FBE3D6E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8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7B6BA1" id="AutoShape 20" o:spid="_x0000_s1026" style="position:absolute;margin-left:179.7pt;margin-top:3.15pt;width:23.25pt;height:17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ZtFHF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0476361" wp14:editId="3DBC3F7A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8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829335" id="AutoShape 19" o:spid="_x0000_s1026" style="position:absolute;margin-left:92.7pt;margin-top:3.15pt;width:24pt;height:17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atQoH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9DC10D8" wp14:editId="0A7F3365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8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431E07" id="AutoShape 18" o:spid="_x0000_s1026" style="position:absolute;margin-left:136.95pt;margin-top:3.15pt;width:21.75pt;height:17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lKcAV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CE36628" wp14:editId="4AD2FCC6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7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EFE83B" id="AutoShape 17" o:spid="_x0000_s1026" style="position:absolute;margin-left:49.35pt;margin-top:3.15pt;width:23.1pt;height:17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B381585" wp14:editId="519E3DC5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78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271ED6" id="AutoShape 16" o:spid="_x0000_s1026" style="position:absolute;margin-left:6.45pt;margin-top:3.15pt;width:24pt;height:17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m8aN&#10;z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6. 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Stressz kezelés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3EB4A015" wp14:editId="326E2696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77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58B27C" id="AutoShape 25" o:spid="_x0000_s1026" style="position:absolute;margin-left:393.45pt;margin-top:3.15pt;width:24.75pt;height:17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nOmhg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0GJzpo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6CB23FB" wp14:editId="7A3025B4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76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09A431" id="AutoShape 24" o:spid="_x0000_s1026" style="position:absolute;margin-left:351.45pt;margin-top:3.15pt;width:23.25pt;height:1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JW0hw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KDIlbS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4235C35" wp14:editId="7B9533CB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75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E592F9" id="AutoShape 20" o:spid="_x0000_s1026" style="position:absolute;margin-left:179.7pt;margin-top:3.15pt;width:23.25pt;height:17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25F0EB15" wp14:editId="267753AE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7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579F83" id="AutoShape 19" o:spid="_x0000_s1026" style="position:absolute;margin-left:92.7pt;margin-top:3.15pt;width:24pt;height:17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AD205E3" wp14:editId="7638C0D6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7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D9FDBA" id="AutoShape 18" o:spid="_x0000_s1026" style="position:absolute;margin-left:136.95pt;margin-top:3.15pt;width:21.75pt;height:17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Cmhqt7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A4AB6BE" wp14:editId="1F519189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7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75CDDD" id="AutoShape 17" o:spid="_x0000_s1026" style="position:absolute;margin-left:49.35pt;margin-top:3.15pt;width:23.1pt;height:17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V2eJEY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748E7A6" wp14:editId="62EB8B97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7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DC51A2" id="AutoShape 16" o:spid="_x0000_s1026" style="position:absolute;margin-left:6.45pt;margin-top:3.15pt;width:24pt;height:17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47qiQ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DU3&#10;juq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7. A krízis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1571A38" wp14:editId="05957B36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7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25C363" id="AutoShape 25" o:spid="_x0000_s1026" style="position:absolute;margin-left:393.45pt;margin-top:3.15pt;width:24.75pt;height:17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SjJyuo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2A4882E" wp14:editId="0D092F94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69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5C3A39" id="AutoShape 24" o:spid="_x0000_s1026" style="position:absolute;margin-left:351.45pt;margin-top:3.15pt;width:23.25pt;height:17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GCOiA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472F358" wp14:editId="38EE41BF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6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CBF60E" id="AutoShape 20" o:spid="_x0000_s1026" style="position:absolute;margin-left:179.7pt;margin-top:3.15pt;width:23.25pt;height:17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v5G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D3+v5G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75D20DE" wp14:editId="3AC2AE61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6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EF291A" id="AutoShape 19" o:spid="_x0000_s1026" style="position:absolute;margin-left:92.7pt;margin-top:3.15pt;width:24pt;height:17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9A88EE3" wp14:editId="327E7787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6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EC8E4B" id="AutoShape 18" o:spid="_x0000_s1026" style="position:absolute;margin-left:136.95pt;margin-top:3.15pt;width:21.75pt;height:17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DYSn3j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8BC4073" wp14:editId="29013D6B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6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A5FA73" id="AutoShape 17" o:spid="_x0000_s1026" style="position:absolute;margin-left:49.35pt;margin-top:3.15pt;width:23.1pt;height:17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0/E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COJ0/E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F9DE9D8" wp14:editId="5820D13E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64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12C6BD" id="AutoShape 16" o:spid="_x0000_s1026" style="position:absolute;margin-left:6.45pt;margin-top:3.15pt;width:24pt;height:17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Ev7&#10;WHK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8. M</w:t>
            </w:r>
            <w:r w:rsidRPr="00662EBE">
              <w:rPr>
                <w:rFonts w:ascii="Arial" w:eastAsia="Calibri" w:hAnsi="Arial" w:cs="Arial"/>
                <w:szCs w:val="24"/>
                <w:lang w:eastAsia="en-US"/>
              </w:rPr>
              <w:t>unkahelyi légkör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, a munkahelyi viselkedés szabályai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7E082630" wp14:editId="19AE0A82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6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6F36A7" id="AutoShape 25" o:spid="_x0000_s1026" style="position:absolute;margin-left:393.45pt;margin-top:3.15pt;width:24.75pt;height:17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3WuV9Y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4D5D57F" wp14:editId="5A6C52C9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6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7A6EA5" id="AutoShape 24" o:spid="_x0000_s1026" style="position:absolute;margin-left:351.45pt;margin-top:3.15pt;width:23.25pt;height:17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K3Bc+e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08B0C735" wp14:editId="00D6FC19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61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BD53C4" id="AutoShape 20" o:spid="_x0000_s1026" style="position:absolute;margin-left:179.7pt;margin-top:3.15pt;width:23.25pt;height:17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/1i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LbI&#10;KNG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BZC/1i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5291F544" wp14:editId="447B15A9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6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EDDA6E" id="AutoShape 19" o:spid="_x0000_s1026" style="position:absolute;margin-left:92.7pt;margin-top:3.15pt;width:24pt;height:17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D2Gtu2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0FABF2C" wp14:editId="6E84DF76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5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249510" id="AutoShape 18" o:spid="_x0000_s1026" style="position:absolute;margin-left:136.95pt;margin-top:3.15pt;width:21.75pt;height:17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7A7DA1F5" wp14:editId="40BB2A04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5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71420F" id="AutoShape 17" o:spid="_x0000_s1026" style="position:absolute;margin-left:49.35pt;margin-top:3.15pt;width:23.1pt;height:17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q+VX7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747B896" wp14:editId="45814A3A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5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2BC175" id="AutoShape 16" o:spid="_x0000_s1026" style="position:absolute;margin-left:6.45pt;margin-top:3.15pt;width:24pt;height:17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EB1iA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G4RA&#10;dY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 w:rsidRPr="0097152C">
              <w:rPr>
                <w:rFonts w:ascii="Arial" w:eastAsia="Calibri" w:hAnsi="Arial" w:cs="Arial"/>
                <w:szCs w:val="24"/>
                <w:lang w:eastAsia="en-US"/>
              </w:rPr>
              <w:t>9. A csoportos munkavégzés alapvető munkahelyi szabályai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890180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val="en-US"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0C0976F4" wp14:editId="622526FC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56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D1B616" id="AutoShape 25" o:spid="_x0000_s1026" style="position:absolute;margin-left:393.45pt;margin-top:3.15pt;width:24.75pt;height:17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bwlhg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ZIG8JY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4655822A" wp14:editId="596F5F52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5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F3041F" id="AutoShape 24" o:spid="_x0000_s1026" style="position:absolute;margin-left:351.45pt;margin-top:3.15pt;width:23.25pt;height:17.2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s6dKeo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0A8B35E" wp14:editId="02F5EA2E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5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FC1C50" id="AutoShape 20" o:spid="_x0000_s1026" style="position:absolute;margin-left:179.7pt;margin-top:3.15pt;width:23.25pt;height:17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dSy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Dg4dSy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F258FB3" wp14:editId="4F068737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5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6247F6" id="AutoShape 19" o:spid="_x0000_s1026" style="position:absolute;margin-left:92.7pt;margin-top:3.15pt;width:24pt;height:17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G35ruq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487E3ADF" wp14:editId="2DA55A73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5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EB765" id="AutoShape 18" o:spid="_x0000_s1026" style="position:absolute;margin-left:136.95pt;margin-top:3.15pt;width:21.75pt;height:17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SZWT4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3B8BB4A9" wp14:editId="799E8AC9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5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EA9EB4" id="AutoShape 17" o:spid="_x0000_s1026" style="position:absolute;margin-left:49.35pt;margin-top:3.15pt;width:23.1pt;height:17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bf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54uM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M+rqcLVKo&#10;n1CxOrPztCiiASOQr8bghOkGZpcHR4mz4asKLTY/tuIF5ynhuM9037KxEqt5UZwfWIz8QAXQ2EM6&#10;aJ1kigqJohjFtbHiCQQC0VEF8J7AorXuJyUDzGZF/Y8tc5IS/d6AyIpsPo/DjMZ8scrBcKeezamH&#10;GQ5QFQ2UjMvrMD4A296ppoVIGfI0Nuq+VuGg4DGrSc4wf0hieivigJ/aeOr3i7b+B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BECFbf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23F4797" wp14:editId="60AA4E62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5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4BED0F" id="AutoShape 16" o:spid="_x0000_s1026" style="position:absolute;margin-left:6.45pt;margin-top:3.15pt;width:24pt;height:17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gdRB&#10;aY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10.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>A társas támogatás keresése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08E0057" wp14:editId="62AFAAF2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49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0D0D7F" id="AutoShape 25" o:spid="_x0000_s1026" style="position:absolute;margin-left:393.45pt;margin-top:3.15pt;width:24.75pt;height:17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83DFF9A" wp14:editId="4D837549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4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2F21D6" id="AutoShape 24" o:spid="_x0000_s1026" style="position:absolute;margin-left:351.45pt;margin-top:3.15pt;width:23.25pt;height:17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BBfrw2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47375027" wp14:editId="300AD1D1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47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7DAF14" id="AutoShape 20" o:spid="_x0000_s1026" style="position:absolute;margin-left:179.7pt;margin-top:3.15pt;width:23.25pt;height:17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DP9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B3uDP9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A201D1D" wp14:editId="2D09A160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46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1EF781" id="AutoShape 19" o:spid="_x0000_s1026" style="position:absolute;margin-left:92.7pt;margin-top:3.15pt;width:24pt;height:17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6580B06C" wp14:editId="14FD0331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4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74B99A" id="AutoShape 18" o:spid="_x0000_s1026" style="position:absolute;margin-left:136.95pt;margin-top:3.15pt;width:21.75pt;height:17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Msloi2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9702E1D" wp14:editId="6FA5FB07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4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54B6D1" id="AutoShape 17" o:spid="_x0000_s1026" style="position:absolute;margin-left:49.35pt;margin-top:3.15pt;width:23.1pt;height:17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OsSAR4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D9C3C58" wp14:editId="7DC3DF18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4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2B085A" id="AutoShape 16" o:spid="_x0000_s1026" style="position:absolute;margin-left:6.45pt;margin-top:3.15pt;width:24pt;height:17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BaN&#10;pia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11.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 xml:space="preserve">A munkahelyi kiégés 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kérdései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E52A7D5" wp14:editId="23FD89FF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4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6F3E9A" id="AutoShape 25" o:spid="_x0000_s1026" style="position:absolute;margin-left:393.45pt;margin-top:3.15pt;width:24.75pt;height:17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0A3B987" wp14:editId="34114B3B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4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2E465C" id="AutoShape 24" o:spid="_x0000_s1026" style="position:absolute;margin-left:351.45pt;margin-top:3.15pt;width:23.25pt;height:17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L6urCm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67FF273" wp14:editId="4584DB5A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4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A6742D" id="AutoShape 20" o:spid="_x0000_s1026" style="position:absolute;margin-left:179.7pt;margin-top:3.15pt;width:23.25pt;height:17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O3oMuG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4DFE0AB" wp14:editId="6BBAB2D8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3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E8FA47" id="AutoShape 19" o:spid="_x0000_s1026" style="position:absolute;margin-left:92.7pt;margin-top:3.15pt;width:24pt;height:17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eKoyR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746C078B" wp14:editId="6F6A6218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C547C0" id="AutoShape 18" o:spid="_x0000_s1026" style="position:absolute;margin-left:136.95pt;margin-top:3.15pt;width:21.75pt;height:17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AhtkaD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F4223A2" wp14:editId="075DF3DE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3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31B45D" id="AutoShape 17" o:spid="_x0000_s1026" style="position:absolute;margin-left:49.35pt;margin-top:3.15pt;width:23.1pt;height:17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5PZm0Y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3A614259" wp14:editId="403B1ABC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3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E60FB2" id="AutoShape 16" o:spid="_x0000_s1026" style="position:absolute;margin-left:6.45pt;margin-top:3.15pt;width:24pt;height:17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ISpx&#10;Z4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CF7806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12.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>A lelki egészség védelme, az önsegítés technikái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367D864C" wp14:editId="0895EFF3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3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9E0C70" id="AutoShape 25" o:spid="_x0000_s1026" style="position:absolute;margin-left:393.45pt;margin-top:3.15pt;width:24.75pt;height:17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+aOdeo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B22E4B0" wp14:editId="04AC229C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3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F45DCF" id="AutoShape 24" o:spid="_x0000_s1026" style="position:absolute;margin-left:351.45pt;margin-top:3.15pt;width:23.25pt;height:17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IkJe2i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AB87916" wp14:editId="720A2698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33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8A8022" id="AutoShape 20" o:spid="_x0000_s1026" style="position:absolute;margin-left:179.7pt;margin-top:3.15pt;width:23.25pt;height:17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Az2tR3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0A777AC0" wp14:editId="24ACD006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3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934F44" id="AutoShape 19" o:spid="_x0000_s1026" style="position:absolute;margin-left:92.7pt;margin-top:3.15pt;width:24pt;height:17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XV5/4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14B53978" wp14:editId="076A686B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6C770D" id="AutoShape 18" o:spid="_x0000_s1026" style="position:absolute;margin-left:136.95pt;margin-top:3.15pt;width:21.75pt;height:17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CPR0Wn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183490B6" wp14:editId="33A066AB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3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4B3F9D" id="AutoShape 17" o:spid="_x0000_s1026" style="position:absolute;margin-left:49.35pt;margin-top:3.15pt;width:23.1pt;height:17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H6mZ82JAgAAGQ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2B8F6BB7" wp14:editId="38240ACC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2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25B372" id="AutoShape 16" o:spid="_x0000_s1026" style="position:absolute;margin-left:6.45pt;margin-top:3.15pt;width:24pt;height:17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CVe&#10;hF2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</w:tbl>
    <w:p w:rsidR="00CF7806" w:rsidRDefault="00CF7806" w:rsidP="00CF780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4709"/>
      </w:tblGrid>
      <w:tr w:rsidR="000326C3" w:rsidRPr="0050744C" w:rsidTr="00DC5953">
        <w:trPr>
          <w:trHeight w:val="425"/>
        </w:trPr>
        <w:tc>
          <w:tcPr>
            <w:tcW w:w="3936" w:type="dxa"/>
            <w:vMerge w:val="restart"/>
            <w:vAlign w:val="center"/>
          </w:tcPr>
          <w:p w:rsidR="00CF7806" w:rsidRPr="0050744C" w:rsidRDefault="00CF7806" w:rsidP="00DC5953">
            <w:pPr>
              <w:rPr>
                <w:rFonts w:ascii="Arial" w:eastAsia="Calibri" w:hAnsi="Arial" w:cs="Arial"/>
                <w:szCs w:val="24"/>
                <w:lang w:eastAsia="en-US"/>
              </w:rPr>
            </w:pPr>
            <w:r>
              <w:br w:type="page"/>
            </w:r>
            <w:r>
              <w:rPr>
                <w:rFonts w:ascii="Arial" w:eastAsia="Calibri" w:hAnsi="Arial" w:cs="Arial"/>
                <w:szCs w:val="24"/>
                <w:lang w:eastAsia="en-US"/>
              </w:rPr>
              <w:t>Témakörök</w:t>
            </w:r>
          </w:p>
        </w:tc>
        <w:tc>
          <w:tcPr>
            <w:tcW w:w="4709" w:type="dxa"/>
            <w:vAlign w:val="center"/>
          </w:tcPr>
          <w:p w:rsidR="00CF7806" w:rsidRPr="0050744C" w:rsidRDefault="00CF7806" w:rsidP="00DC5953">
            <w:pPr>
              <w:jc w:val="center"/>
              <w:rPr>
                <w:rFonts w:ascii="Arial" w:hAnsi="Arial" w:cs="Arial"/>
              </w:rPr>
            </w:pPr>
            <w:r w:rsidRPr="0050744C">
              <w:rPr>
                <w:rFonts w:ascii="Arial" w:hAnsi="Arial" w:cs="Arial"/>
              </w:rPr>
              <w:t>legkevesebbet→→→→→→→→legtöbbet</w:t>
            </w:r>
          </w:p>
        </w:tc>
      </w:tr>
      <w:tr w:rsidR="000326C3" w:rsidRPr="0050744C" w:rsidTr="00DC5953">
        <w:trPr>
          <w:trHeight w:val="425"/>
        </w:trPr>
        <w:tc>
          <w:tcPr>
            <w:tcW w:w="3936" w:type="dxa"/>
            <w:vMerge/>
          </w:tcPr>
          <w:p w:rsidR="00CF7806" w:rsidRPr="0050744C" w:rsidRDefault="00CF7806" w:rsidP="00DC5953">
            <w:pPr>
              <w:jc w:val="both"/>
              <w:rPr>
                <w:rFonts w:ascii="Arial" w:eastAsia="Calibri" w:hAnsi="Arial" w:cs="Arial"/>
                <w:szCs w:val="24"/>
                <w:lang w:eastAsia="en-US"/>
              </w:rPr>
            </w:pPr>
          </w:p>
        </w:tc>
        <w:tc>
          <w:tcPr>
            <w:tcW w:w="4709" w:type="dxa"/>
            <w:vAlign w:val="center"/>
          </w:tcPr>
          <w:tbl>
            <w:tblPr>
              <w:tblW w:w="4375" w:type="dxa"/>
              <w:tblLook w:val="04A0" w:firstRow="1" w:lastRow="0" w:firstColumn="1" w:lastColumn="0" w:noHBand="0" w:noVBand="1"/>
            </w:tblPr>
            <w:tblGrid>
              <w:gridCol w:w="875"/>
              <w:gridCol w:w="875"/>
              <w:gridCol w:w="875"/>
              <w:gridCol w:w="875"/>
              <w:gridCol w:w="875"/>
            </w:tblGrid>
            <w:tr w:rsidR="00CF7806" w:rsidRPr="000B7258" w:rsidTr="00DC5953">
              <w:trPr>
                <w:trHeight w:val="117"/>
              </w:trPr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875" w:type="dxa"/>
                </w:tcPr>
                <w:p w:rsidR="00CF7806" w:rsidRPr="000B7258" w:rsidRDefault="00CF7806" w:rsidP="00DC5953">
                  <w:pPr>
                    <w:jc w:val="center"/>
                    <w:rPr>
                      <w:rFonts w:ascii="Arial" w:hAnsi="Arial" w:cs="Arial"/>
                    </w:rPr>
                  </w:pPr>
                  <w:r w:rsidRPr="000B7258">
                    <w:rPr>
                      <w:rFonts w:ascii="Arial" w:hAnsi="Arial" w:cs="Arial"/>
                    </w:rPr>
                    <w:t>5</w:t>
                  </w:r>
                </w:p>
              </w:tc>
            </w:tr>
          </w:tbl>
          <w:p w:rsidR="00CF7806" w:rsidRPr="0050744C" w:rsidRDefault="00CF7806" w:rsidP="00DC5953">
            <w:pPr>
              <w:jc w:val="center"/>
              <w:rPr>
                <w:rFonts w:ascii="Arial" w:hAnsi="Arial" w:cs="Arial"/>
                <w:noProof/>
                <w:lang w:val="en-US" w:eastAsia="en-US"/>
              </w:rPr>
            </w:pPr>
          </w:p>
        </w:tc>
      </w:tr>
      <w:tr w:rsidR="000326C3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13.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>Egészséges életvitel és elsősegély-nyújtás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B47D4D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9BEFA3E" wp14:editId="0E92F6F7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2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BECDE4" id="AutoShape 25" o:spid="_x0000_s1026" style="position:absolute;margin-left:393.45pt;margin-top:3.15pt;width:24.75pt;height:17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Wlt4DY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37191E6C" wp14:editId="59B0F404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2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88233A" id="AutoShape 24" o:spid="_x0000_s1026" style="position:absolute;margin-left:351.45pt;margin-top:3.15pt;width:23.25pt;height:17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wnhw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B5QnCe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48E3509" wp14:editId="0E959694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26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56B4CF" id="AutoShape 20" o:spid="_x0000_s1026" style="position:absolute;margin-left:179.7pt;margin-top:3.15pt;width:23.25pt;height:17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Lv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Yv&#10;KNG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BNFgLv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1BBE6C6E" wp14:editId="7352886E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2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3C8F03" id="AutoShape 19" o:spid="_x0000_s1026" style="position:absolute;margin-left:92.7pt;margin-top:3.15pt;width:24pt;height:17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4048E74F" wp14:editId="47DEAB93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2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011713" id="AutoShape 18" o:spid="_x0000_s1026" style="position:absolute;margin-left:136.95pt;margin-top:3.15pt;width:21.75pt;height:17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Dxi5M/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4468F321" wp14:editId="094412D5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2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A5D306" id="AutoShape 17" o:spid="_x0000_s1026" style="position:absolute;margin-left:49.35pt;margin-top:3.15pt;width:23.1pt;height:17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4CC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5/mM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M+rqcLVKo&#10;n1CxOrPztCiiASOQr8bghOkGZpcHR4mz4asKLTY/tuIF5ynhuM9037KxEqt5UZwfWIz8QAXQ2EM6&#10;aJ1kigqJohjFtbHiCQQC0VEF8J7AorXuJyUDzGZF/Y8tc5IS/d6AyIpsPo/DjMZ8scrBcKeezamH&#10;GQ5QFQ2UjMvrMD4A296ppoVIGfI0Nuq+VuGg4DGrSc4wf0hieivigJ/aeOr3i7b+B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p/4CC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39320B1" wp14:editId="0E59D955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2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6F17DD" id="AutoShape 16" o:spid="_x0000_s1026" style="position:absolute;margin-left:6.45pt;margin-top:3.15pt;width:24pt;height:17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LCOX&#10;NI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0326C3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14.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 xml:space="preserve"> A társadalmi beilleszkedés 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6B18A9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27F339BE" wp14:editId="38FAF9C7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21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6BC1E4" id="AutoShape 25" o:spid="_x0000_s1026" style="position:absolute;margin-left:393.45pt;margin-top:3.15pt;width:24.75pt;height:17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9Kp7KY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0F4D1346" wp14:editId="1AE91EF4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20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2EA013" id="AutoShape 24" o:spid="_x0000_s1026" style="position:absolute;margin-left:351.45pt;margin-top:3.15pt;width:23.25pt;height:17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IQAnTu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7C5524CB" wp14:editId="69717BC0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19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566011" id="AutoShape 20" o:spid="_x0000_s1026" style="position:absolute;margin-left:179.7pt;margin-top:3.15pt;width:23.25pt;height:17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idiQ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41A56644" wp14:editId="01511FAA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18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D86BDB" id="AutoShape 19" o:spid="_x0000_s1026" style="position:absolute;margin-left:92.7pt;margin-top:3.15pt;width:24pt;height:17.2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DqyUMS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203871E2" wp14:editId="3075BCA0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1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FA9269" id="AutoShape 18" o:spid="_x0000_s1026" style="position:absolute;margin-left:136.95pt;margin-top:3.15pt;width:21.75pt;height:17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Ch9Is4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2FD21D15" wp14:editId="2AB26D62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1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38D827" id="AutoShape 17" o:spid="_x0000_s1026" style="position:absolute;margin-left:49.35pt;margin-top:3.15pt;width:23.1pt;height:17.2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alS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59mS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M+rqcLVKo&#10;n1CxOrPztCiiASOQr8bghOkGZpcHR4mz4asKLTY/tuIF5ynhuM9037KxEqt5UZwfWIz8QAXQ2EM6&#10;aJ1kigqJohjFtbHiCQQC0VEF8J7AorXuJyUDzGZF/Y8tc5IS/d6AyIpsPo/DjMZ8scrBcKeezamH&#10;GQ5QFQ2UjMvrMD4A296ppoVIGfI0Nuq+VuGg4DGrSc4wf0hieivigJ/aeOr3i7b+B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BQFalS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1A1B1405" wp14:editId="1BDBC39F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1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FFDFFB" id="AutoShape 16" o:spid="_x0000_s1026" style="position:absolute;margin-left:6.45pt;margin-top:3.15pt;width:24pt;height:17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6piQ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DJF&#10;rqm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0326C3" w:rsidRPr="00B47D4D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15. </w:t>
            </w:r>
            <w:r w:rsidRPr="000D0BB6">
              <w:rPr>
                <w:rFonts w:ascii="Arial" w:eastAsia="Calibri" w:hAnsi="Arial" w:cs="Arial"/>
                <w:szCs w:val="24"/>
                <w:lang w:eastAsia="en-US"/>
              </w:rPr>
              <w:t xml:space="preserve">Alapvető állampolgári jogok ismerete, 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jogszabályismeret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6B18A9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58EC64A5" wp14:editId="7FDDE0C5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14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1883EE" id="AutoShape 25" o:spid="_x0000_s1026" style="position:absolute;margin-left:393.45pt;margin-top:3.15pt;width:24.75pt;height:17.2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7E04F161" wp14:editId="1EAD1458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1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8C740B" id="AutoShape 24" o:spid="_x0000_s1026" style="position:absolute;margin-left:351.45pt;margin-top:3.15pt;width:23.25pt;height:17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NR/hTy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0F2426A" wp14:editId="18EAE388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1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5BDA44" id="AutoShape 20" o:spid="_x0000_s1026" style="position:absolute;margin-left:179.7pt;margin-top:3.15pt;width:23.25pt;height:17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v0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HORv0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0627982D" wp14:editId="38059991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1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17EDE4" id="AutoShape 19" o:spid="_x0000_s1026" style="position:absolute;margin-left:92.7pt;margin-top:3.15pt;width:24pt;height:17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BEOEA2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49E11163" wp14:editId="5A64E844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5553FE" id="AutoShape 18" o:spid="_x0000_s1026" style="position:absolute;margin-left:136.95pt;margin-top:3.15pt;width:21.75pt;height:17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DukiiS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C2F68B8" wp14:editId="71D149E3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0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639FBC" id="AutoShape 17" o:spid="_x0000_s1026" style="position:absolute;margin-left:49.35pt;margin-top:3.15pt;width:23.1pt;height:17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VGFcaI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050C6ACD" wp14:editId="4869EC26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0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A106C9" id="AutoShape 16" o:spid="_x0000_s1026" style="position:absolute;margin-left:6.45pt;margin-top:3.15pt;width:24pt;height:17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0326C3" w:rsidRPr="0050744C" w:rsidTr="00DC5953"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16. S</w:t>
            </w:r>
            <w:r w:rsidRPr="00A86422">
              <w:rPr>
                <w:rFonts w:ascii="Arial" w:eastAsia="Calibri" w:hAnsi="Arial" w:cs="Arial"/>
                <w:szCs w:val="24"/>
                <w:lang w:eastAsia="en-US"/>
              </w:rPr>
              <w:t>zociális és jóléti ellátások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2295580E" wp14:editId="565FDA4A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406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B54A89" id="AutoShape 25" o:spid="_x0000_s1026" style="position:absolute;margin-left:393.45pt;margin-top:3.15pt;width:24.75pt;height:17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qdyFfY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3646347B" wp14:editId="3E58263B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0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910FA8" id="AutoShape 24" o:spid="_x0000_s1026" style="position:absolute;margin-left:351.45pt;margin-top:3.15pt;width:23.25pt;height:17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56BF6D37" wp14:editId="08CDB146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40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22657E" id="AutoShape 20" o:spid="_x0000_s1026" style="position:absolute;margin-left:179.7pt;margin-top:3.15pt;width:23.25pt;height:17.2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3q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AtvO3q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5616792F" wp14:editId="3733E71A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0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4EE610" id="AutoShape 19" o:spid="_x0000_s1026" style="position:absolute;margin-left:92.7pt;margin-top:3.15pt;width:24pt;height:17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KCkl7K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5D35A0EB" wp14:editId="6D6B345B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40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B00B6D" id="AutoShape 18" o:spid="_x0000_s1026" style="position:absolute;margin-left:136.95pt;margin-top:3.15pt;width:21.75pt;height:17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DfOF2g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44C470DB" wp14:editId="3F2A6DAE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40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F4647" id="AutoShape 17" o:spid="_x0000_s1026" style="position:absolute;margin-left:49.35pt;margin-top:3.15pt;width:23.1pt;height:17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+H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CJVW+H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59BE8A2B" wp14:editId="7DC78B47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40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03B06E" id="AutoShape 16" o:spid="_x0000_s1026" style="position:absolute;margin-left:6.45pt;margin-top:3.15pt;width:24pt;height:17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0326C3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17. </w:t>
            </w:r>
            <w:r w:rsidRPr="00A86422">
              <w:rPr>
                <w:rFonts w:ascii="Arial" w:eastAsia="Calibri" w:hAnsi="Arial" w:cs="Arial"/>
                <w:szCs w:val="24"/>
                <w:lang w:eastAsia="en-US"/>
              </w:rPr>
              <w:t>A munkahely keresés módjai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1C310E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B372611" wp14:editId="3DBC3D02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399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7A2B6E" id="AutoShape 25" o:spid="_x0000_s1026" style="position:absolute;margin-left:393.45pt;margin-top:3.15pt;width:24.75pt;height:17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lRo4X4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797D3FAD" wp14:editId="5500DAC4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39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C4B8C5" id="AutoShape 24" o:spid="_x0000_s1026" style="position:absolute;margin-left:351.45pt;margin-top:3.15pt;width:23.25pt;height:17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OWw3k2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1CD5620E" wp14:editId="411F6630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397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0F37FC" id="AutoShape 20" o:spid="_x0000_s1026" style="position:absolute;margin-left:179.7pt;margin-top:3.15pt;width:23.25pt;height:17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0K9iAIAABk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6CA014A1" wp14:editId="5444527B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396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1D90CA" id="AutoShape 19" o:spid="_x0000_s1026" style="position:absolute;margin-left:92.7pt;margin-top:3.15pt;width:24pt;height:17.2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5C1D2B66" wp14:editId="6616C56A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39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A2142E" id="AutoShape 18" o:spid="_x0000_s1026" style="position:absolute;margin-left:136.95pt;margin-top:3.15pt;width:21.75pt;height:17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D7K022HAgAAGQ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12A059CA" wp14:editId="2CA14B8A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39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C83316" id="AutoShape 17" o:spid="_x0000_s1026" style="position:absolute;margin-left:49.35pt;margin-top:3.15pt;width:23.1pt;height:17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/EHigIAABk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42DBA69A" wp14:editId="7F9347FE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39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BA216A" id="AutoShape 16" o:spid="_x0000_s1026" style="position:absolute;margin-left:6.45pt;margin-top:3.15pt;width:24pt;height:17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42LX&#10;Z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0326C3" w:rsidRPr="0050744C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18. Az esélyegyenlőség kérdései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1C310E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503DEA9C" wp14:editId="725E4EF1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39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32AEEA" id="AutoShape 25" o:spid="_x0000_s1026" style="position:absolute;margin-left:393.45pt;margin-top:3.15pt;width:24.75pt;height:17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nGcrNo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27075F73" wp14:editId="60E587D5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39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B901D9" id="AutoShape 24" o:spid="_x0000_s1026" style="position:absolute;margin-left:351.45pt;margin-top:3.15pt;width:23.25pt;height:17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EtB3Wm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6098D40A" wp14:editId="620B5F6B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39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E4AA4F" id="AutoShape 20" o:spid="_x0000_s1026" style="position:absolute;margin-left:179.7pt;margin-top:3.15pt;width:23.25pt;height:17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BgHQ6GHAgAAGQ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69587944" wp14:editId="0231070A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38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7745B1" id="AutoShape 19" o:spid="_x0000_s1026" style="position:absolute;margin-left:92.7pt;margin-top:3.15pt;width:24pt;height:17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2DE7BC3D" wp14:editId="2E2D2D15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38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AE598D" id="AutoShape 18" o:spid="_x0000_s1026" style="position:absolute;margin-left:136.95pt;margin-top:3.15pt;width:21.75pt;height:17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6273C99" wp14:editId="7A4C755F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38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3D5B9C" id="AutoShape 17" o:spid="_x0000_s1026" style="position:absolute;margin-left:49.35pt;margin-top:3.15pt;width:23.1pt;height:17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623FBBC4" wp14:editId="42132A97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38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F10F03" id="AutoShape 16" o:spid="_x0000_s1026" style="position:absolute;margin-left:6.45pt;margin-top:3.15pt;width:24pt;height:17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0326C3" w:rsidRPr="001C310E" w:rsidTr="00DC595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>19. Tanulás, ö</w:t>
            </w:r>
            <w:r w:rsidRPr="004B0743">
              <w:rPr>
                <w:rFonts w:ascii="Arial" w:eastAsia="Calibri" w:hAnsi="Arial" w:cs="Arial"/>
                <w:szCs w:val="24"/>
                <w:lang w:eastAsia="en-US"/>
              </w:rPr>
              <w:t>nfejlesztés, önképzés; az "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Egész életen át tartó tanulás</w:t>
            </w:r>
            <w:r w:rsidRPr="004B0743">
              <w:rPr>
                <w:rFonts w:ascii="Arial" w:eastAsia="Calibri" w:hAnsi="Arial" w:cs="Arial"/>
                <w:szCs w:val="24"/>
                <w:lang w:eastAsia="en-US"/>
              </w:rPr>
              <w:t xml:space="preserve">" 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806" w:rsidRPr="00F61134" w:rsidRDefault="00173F71" w:rsidP="00DC5953">
            <w:pPr>
              <w:spacing w:before="120" w:after="120"/>
              <w:jc w:val="center"/>
              <w:rPr>
                <w:rFonts w:ascii="Arial" w:hAnsi="Arial" w:cs="Arial"/>
                <w:noProof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7455BB45" wp14:editId="17FE2CCC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38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C657E4" id="AutoShape 25" o:spid="_x0000_s1026" style="position:absolute;margin-left:393.45pt;margin-top:3.15pt;width:24.75pt;height:17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0D0942CA" wp14:editId="3753E718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38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94F23E" id="AutoShape 24" o:spid="_x0000_s1026" style="position:absolute;margin-left:351.45pt;margin-top:3.15pt;width:23.25pt;height:17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28D567E6" wp14:editId="1DFFB6C7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31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F3C2A2" id="AutoShape 20" o:spid="_x0000_s1026" style="position:absolute;margin-left:179.7pt;margin-top:3.15pt;width:23.25pt;height:17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PPhwIAABg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M3GQ8+HAgAAGA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7613AA0F" wp14:editId="6B70035F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3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DA3D2F" id="AutoShape 19" o:spid="_x0000_s1026" style="position:absolute;margin-left:92.7pt;margin-top:3.15pt;width:24pt;height:17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433E5284" wp14:editId="48F0674C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2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0DE580" id="AutoShape 18" o:spid="_x0000_s1026" style="position:absolute;margin-left:136.95pt;margin-top:3.15pt;width:21.75pt;height:17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49B7A42D" wp14:editId="25223CD3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2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7AC631" id="AutoShape 17" o:spid="_x0000_s1026" style="position:absolute;margin-left:49.35pt;margin-top:3.15pt;width:23.1pt;height:17.2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LkSFB6JAgAAGA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D842267" wp14:editId="4128824A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2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51C365" id="AutoShape 16" o:spid="_x0000_s1026" style="position:absolute;margin-left:6.45pt;margin-top:3.15pt;width:24pt;height:17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  <w:tr w:rsidR="000326C3" w:rsidRPr="0050744C" w:rsidTr="00DC5953">
        <w:trPr>
          <w:trHeight w:val="566"/>
        </w:trPr>
        <w:tc>
          <w:tcPr>
            <w:tcW w:w="3936" w:type="dxa"/>
          </w:tcPr>
          <w:p w:rsidR="00CF7806" w:rsidRPr="0050744C" w:rsidRDefault="00CF7806" w:rsidP="00DC5953">
            <w:pPr>
              <w:spacing w:before="120" w:after="120"/>
              <w:rPr>
                <w:rFonts w:ascii="Arial" w:eastAsia="Calibri" w:hAnsi="Arial" w:cs="Arial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Cs w:val="24"/>
                <w:lang w:eastAsia="en-US"/>
              </w:rPr>
              <w:t xml:space="preserve">20. </w:t>
            </w:r>
            <w:r w:rsidRPr="00023B5B">
              <w:rPr>
                <w:rFonts w:ascii="Arial" w:eastAsia="Calibri" w:hAnsi="Arial" w:cs="Arial"/>
                <w:szCs w:val="24"/>
                <w:lang w:eastAsia="en-US"/>
              </w:rPr>
              <w:t xml:space="preserve">Honnan jövök, hová tartok? </w:t>
            </w:r>
            <w:r>
              <w:rPr>
                <w:rFonts w:ascii="Arial" w:eastAsia="Calibri" w:hAnsi="Arial" w:cs="Arial"/>
                <w:szCs w:val="24"/>
                <w:lang w:eastAsia="en-US"/>
              </w:rPr>
              <w:t>szabad asszociációs foglalkozások</w:t>
            </w:r>
          </w:p>
        </w:tc>
        <w:tc>
          <w:tcPr>
            <w:tcW w:w="4709" w:type="dxa"/>
            <w:vAlign w:val="center"/>
          </w:tcPr>
          <w:p w:rsidR="00CF7806" w:rsidRPr="0050744C" w:rsidRDefault="00173F71" w:rsidP="00DC595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A1B258D" wp14:editId="0E7C75CE">
                      <wp:simplePos x="0" y="0"/>
                      <wp:positionH relativeFrom="column">
                        <wp:posOffset>4996815</wp:posOffset>
                      </wp:positionH>
                      <wp:positionV relativeFrom="paragraph">
                        <wp:posOffset>40005</wp:posOffset>
                      </wp:positionV>
                      <wp:extent cx="314325" cy="219075"/>
                      <wp:effectExtent l="38100" t="38100" r="123825" b="123825"/>
                      <wp:wrapNone/>
                      <wp:docPr id="26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51F994" id="AutoShape 25" o:spid="_x0000_s1026" style="position:absolute;margin-left:393.45pt;margin-top:3.15pt;width:24.75pt;height:17.2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7C022AC" wp14:editId="00FEFB3A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2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9004E1" id="AutoShape 24" o:spid="_x0000_s1026" style="position:absolute;margin-left:351.45pt;margin-top:3.15pt;width:23.25pt;height:17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50F89246" wp14:editId="6B1055BB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40005</wp:posOffset>
                      </wp:positionV>
                      <wp:extent cx="295275" cy="219075"/>
                      <wp:effectExtent l="38100" t="38100" r="123825" b="123825"/>
                      <wp:wrapNone/>
                      <wp:docPr id="2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8693DE" id="AutoShape 20" o:spid="_x0000_s1026" style="position:absolute;margin-left:179.7pt;margin-top:3.15pt;width:23.25pt;height:17.2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6CB5C51E" wp14:editId="1457F62E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2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A52A99" id="AutoShape 19" o:spid="_x0000_s1026" style="position:absolute;margin-left:92.7pt;margin-top:3.15pt;width:24pt;height:17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D8BF3F1" wp14:editId="4D1A24FD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40005</wp:posOffset>
                      </wp:positionV>
                      <wp:extent cx="276225" cy="219075"/>
                      <wp:effectExtent l="38100" t="38100" r="123825" b="123825"/>
                      <wp:wrapNone/>
                      <wp:docPr id="2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557FBE" id="AutoShape 18" o:spid="_x0000_s1026" style="position:absolute;margin-left:136.95pt;margin-top:3.15pt;width:21.75pt;height:17.2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7F09DFD7" wp14:editId="38DD2475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40005</wp:posOffset>
                      </wp:positionV>
                      <wp:extent cx="293370" cy="219075"/>
                      <wp:effectExtent l="38100" t="38100" r="106680" b="123825"/>
                      <wp:wrapNone/>
                      <wp:docPr id="2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B6AE8C" id="AutoShape 17" o:spid="_x0000_s1026" style="position:absolute;margin-left:49.35pt;margin-top:3.15pt;width:23.1pt;height:17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">
                      <v:shadow on="t" color="black" opacity="49150f" offset=".74833mm,.74833mm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16CC5EF8" wp14:editId="396407FE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40005</wp:posOffset>
                      </wp:positionV>
                      <wp:extent cx="304800" cy="219075"/>
                      <wp:effectExtent l="38100" t="38100" r="114300" b="123825"/>
                      <wp:wrapNone/>
                      <wp:docPr id="2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4AC75F" id="AutoShape 16" o:spid="_x0000_s1026" style="position:absolute;margin-left:6.45pt;margin-top:3.15pt;width:24pt;height:17.2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">
                      <v:shadow on="t" color="black" opacity="49150f" offset=".74833mm,.74833mm"/>
                    </v:roundrect>
                  </w:pict>
                </mc:Fallback>
              </mc:AlternateContent>
            </w:r>
          </w:p>
        </w:tc>
      </w:tr>
    </w:tbl>
    <w:p w:rsidR="00CF7806" w:rsidRPr="006228BE" w:rsidRDefault="00CF7806" w:rsidP="00CF7806">
      <w:pPr>
        <w:jc w:val="both"/>
        <w:rPr>
          <w:rFonts w:ascii="Arial" w:eastAsia="Calibri" w:hAnsi="Arial" w:cs="Arial"/>
          <w:sz w:val="2"/>
          <w:szCs w:val="2"/>
          <w:lang w:eastAsia="en-US"/>
        </w:rPr>
      </w:pPr>
    </w:p>
    <w:p w:rsidR="00CF7806" w:rsidRDefault="00CF7806" w:rsidP="006A6610">
      <w:pPr>
        <w:pStyle w:val="Default"/>
        <w:spacing w:before="120"/>
        <w:jc w:val="both"/>
        <w:rPr>
          <w:color w:val="auto"/>
          <w:sz w:val="22"/>
          <w:szCs w:val="22"/>
        </w:rPr>
        <w:sectPr w:rsidR="00CF7806" w:rsidSect="00572762">
          <w:footerReference w:type="default" r:id="rId13"/>
          <w:type w:val="continuous"/>
          <w:pgSz w:w="11907" w:h="16840" w:code="9"/>
          <w:pgMar w:top="1985" w:right="1701" w:bottom="1701" w:left="1701" w:header="737" w:footer="454" w:gutter="0"/>
          <w:cols w:space="708"/>
          <w:docGrid w:linePitch="326"/>
        </w:sectPr>
      </w:pPr>
    </w:p>
    <w:p w:rsidR="00CF7806" w:rsidRPr="00CF7806" w:rsidRDefault="00AF728B" w:rsidP="00CF7806">
      <w:pPr>
        <w:rPr>
          <w:rFonts w:ascii="Arial" w:hAnsi="Arial" w:cs="Arial"/>
          <w:b/>
          <w:sz w:val="22"/>
        </w:rPr>
      </w:pPr>
      <w:r w:rsidRPr="00AF728B">
        <w:rPr>
          <w:rFonts w:ascii="Arial" w:hAnsi="Arial" w:cs="Arial"/>
          <w:b/>
          <w:sz w:val="22"/>
        </w:rPr>
        <w:t>3. sz. melléklet</w:t>
      </w:r>
    </w:p>
    <w:p w:rsidR="00CF7806" w:rsidRPr="00CF7806" w:rsidRDefault="00AF728B" w:rsidP="00CF7806">
      <w:pPr>
        <w:jc w:val="center"/>
        <w:rPr>
          <w:rFonts w:ascii="Arial" w:hAnsi="Arial" w:cs="Arial"/>
          <w:b/>
          <w:sz w:val="28"/>
          <w:szCs w:val="28"/>
        </w:rPr>
      </w:pPr>
      <w:r w:rsidRPr="00AF728B">
        <w:rPr>
          <w:rFonts w:ascii="Arial" w:hAnsi="Arial" w:cs="Arial"/>
          <w:b/>
          <w:sz w:val="28"/>
          <w:szCs w:val="28"/>
        </w:rPr>
        <w:t>Személyes fejlődési lap</w:t>
      </w:r>
    </w:p>
    <w:p w:rsidR="00CF7806" w:rsidRPr="00CF7806" w:rsidRDefault="00CF7806" w:rsidP="00CF7806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8"/>
        <w:gridCol w:w="6662"/>
      </w:tblGrid>
      <w:tr w:rsidR="00CF7806" w:rsidRPr="00CF7806" w:rsidTr="00DC5953">
        <w:tc>
          <w:tcPr>
            <w:tcW w:w="7072" w:type="dxa"/>
          </w:tcPr>
          <w:p w:rsidR="00CF7806" w:rsidRPr="00CF7806" w:rsidRDefault="00AF728B" w:rsidP="00DC5953">
            <w:pPr>
              <w:rPr>
                <w:rFonts w:ascii="Arial" w:hAnsi="Arial" w:cs="Arial"/>
                <w:b/>
                <w:szCs w:val="24"/>
              </w:rPr>
            </w:pPr>
            <w:r w:rsidRPr="00AF728B">
              <w:rPr>
                <w:rFonts w:ascii="Arial" w:hAnsi="Arial" w:cs="Arial"/>
                <w:b/>
                <w:szCs w:val="24"/>
              </w:rPr>
              <w:t>Tananyagegység száma, címe:</w:t>
            </w:r>
          </w:p>
        </w:tc>
        <w:tc>
          <w:tcPr>
            <w:tcW w:w="7072" w:type="dxa"/>
          </w:tcPr>
          <w:p w:rsidR="00CF7806" w:rsidRPr="00CF7806" w:rsidRDefault="00AF728B" w:rsidP="00DC5953">
            <w:pPr>
              <w:rPr>
                <w:rFonts w:ascii="Arial" w:hAnsi="Arial" w:cs="Arial"/>
                <w:b/>
                <w:szCs w:val="24"/>
              </w:rPr>
            </w:pPr>
            <w:r w:rsidRPr="00AF728B">
              <w:rPr>
                <w:rFonts w:ascii="Arial" w:hAnsi="Arial" w:cs="Arial"/>
                <w:b/>
                <w:szCs w:val="24"/>
              </w:rPr>
              <w:t>Név, munkahely:</w:t>
            </w:r>
          </w:p>
        </w:tc>
      </w:tr>
    </w:tbl>
    <w:p w:rsidR="00CF7806" w:rsidRPr="00CF7806" w:rsidRDefault="00CF7806" w:rsidP="00CF7806">
      <w:pPr>
        <w:rPr>
          <w:rFonts w:ascii="Arial" w:hAnsi="Arial" w:cs="Arial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60"/>
        <w:gridCol w:w="2076"/>
        <w:gridCol w:w="1559"/>
        <w:gridCol w:w="1559"/>
        <w:gridCol w:w="1559"/>
        <w:gridCol w:w="1560"/>
        <w:gridCol w:w="1559"/>
        <w:gridCol w:w="1638"/>
      </w:tblGrid>
      <w:tr w:rsidR="0077057B" w:rsidRPr="006C246F" w:rsidTr="0077057B">
        <w:tc>
          <w:tcPr>
            <w:tcW w:w="1860" w:type="dxa"/>
            <w:shd w:val="clear" w:color="auto" w:fill="D9D9D9" w:themeFill="background1" w:themeFillShade="D9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2076" w:type="dxa"/>
            <w:shd w:val="clear" w:color="auto" w:fill="D9D9D9" w:themeFill="background1" w:themeFillShade="D9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Előzetes tudásfelmérés eredménye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1 nap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2. nap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3. nap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4. nap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5. nap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6. nap</w:t>
            </w:r>
          </w:p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Vizsga</w:t>
            </w:r>
          </w:p>
        </w:tc>
      </w:tr>
      <w:tr w:rsidR="00CF7806" w:rsidRPr="006C246F" w:rsidTr="0077057B">
        <w:tc>
          <w:tcPr>
            <w:tcW w:w="1860" w:type="dxa"/>
            <w:shd w:val="clear" w:color="auto" w:fill="D9D9D9" w:themeFill="background1" w:themeFillShade="D9"/>
          </w:tcPr>
          <w:p w:rsidR="00AF728B" w:rsidRPr="00AF728B" w:rsidRDefault="00AF728B">
            <w:pPr>
              <w:spacing w:before="120" w:after="120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Személyi, önismereti kompetenciák</w:t>
            </w:r>
          </w:p>
        </w:tc>
        <w:tc>
          <w:tcPr>
            <w:tcW w:w="2076" w:type="dxa"/>
            <w:vMerge w:val="restart"/>
            <w:vAlign w:val="center"/>
          </w:tcPr>
          <w:p w:rsidR="00AF728B" w:rsidRPr="00AF728B" w:rsidRDefault="00AF728B" w:rsidP="00AF728B">
            <w:pPr>
              <w:spacing w:before="120" w:after="120"/>
              <w:jc w:val="center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60" w:type="dxa"/>
          </w:tcPr>
          <w:p w:rsidR="00AF728B" w:rsidRPr="00AF728B" w:rsidRDefault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638" w:type="dxa"/>
          </w:tcPr>
          <w:p w:rsidR="00AF728B" w:rsidRPr="00AF728B" w:rsidRDefault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</w:tr>
      <w:tr w:rsidR="00CF7806" w:rsidRPr="006C246F" w:rsidTr="0077057B">
        <w:tc>
          <w:tcPr>
            <w:tcW w:w="1860" w:type="dxa"/>
            <w:shd w:val="clear" w:color="auto" w:fill="D9D9D9" w:themeFill="background1" w:themeFillShade="D9"/>
          </w:tcPr>
          <w:p w:rsidR="00AF728B" w:rsidRPr="00AF728B" w:rsidRDefault="00AF728B">
            <w:pPr>
              <w:spacing w:before="240" w:after="240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Társas kompetenciák</w:t>
            </w:r>
          </w:p>
        </w:tc>
        <w:tc>
          <w:tcPr>
            <w:tcW w:w="2076" w:type="dxa"/>
            <w:vMerge/>
          </w:tcPr>
          <w:p w:rsidR="00AF728B" w:rsidRPr="00AF728B" w:rsidRDefault="00AF728B" w:rsidP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60" w:type="dxa"/>
          </w:tcPr>
          <w:p w:rsidR="00AF728B" w:rsidRPr="00AF728B" w:rsidRDefault="00AF728B" w:rsidP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638" w:type="dxa"/>
          </w:tcPr>
          <w:p w:rsidR="00AF728B" w:rsidRPr="00AF728B" w:rsidRDefault="00AF728B" w:rsidP="00AF728B">
            <w:pPr>
              <w:spacing w:before="120" w:after="120"/>
              <w:rPr>
                <w:rFonts w:ascii="Arial Narrow" w:hAnsi="Arial Narrow" w:cs="Arial"/>
                <w:sz w:val="22"/>
              </w:rPr>
            </w:pPr>
          </w:p>
        </w:tc>
      </w:tr>
    </w:tbl>
    <w:p w:rsidR="00CF7806" w:rsidRPr="006C246F" w:rsidRDefault="00CF7806" w:rsidP="00CF7806">
      <w:pPr>
        <w:spacing w:before="0" w:after="0"/>
        <w:rPr>
          <w:rFonts w:ascii="Arial Narrow" w:hAnsi="Arial Narrow" w:cs="Arial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54"/>
        <w:gridCol w:w="2082"/>
        <w:gridCol w:w="1559"/>
        <w:gridCol w:w="1559"/>
        <w:gridCol w:w="1559"/>
        <w:gridCol w:w="1560"/>
        <w:gridCol w:w="1559"/>
        <w:gridCol w:w="1638"/>
      </w:tblGrid>
      <w:tr w:rsidR="0077057B" w:rsidRPr="006C246F" w:rsidTr="0077057B">
        <w:tc>
          <w:tcPr>
            <w:tcW w:w="1854" w:type="dxa"/>
            <w:shd w:val="clear" w:color="auto" w:fill="D9D9D9" w:themeFill="background1" w:themeFillShade="D9"/>
          </w:tcPr>
          <w:p w:rsidR="00CF7806" w:rsidRPr="006C246F" w:rsidRDefault="00CF7806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2082" w:type="dxa"/>
            <w:shd w:val="clear" w:color="auto" w:fill="D9D9D9" w:themeFill="background1" w:themeFillShade="D9"/>
          </w:tcPr>
          <w:p w:rsidR="00AF728B" w:rsidRPr="00AF728B" w:rsidRDefault="00AF728B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Előzetes érdeklődés felmérés eredménye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F7806" w:rsidRPr="006C246F" w:rsidRDefault="00AF728B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1 nap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F7806" w:rsidRPr="006C246F" w:rsidRDefault="00AF728B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2. nap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F7806" w:rsidRPr="006C246F" w:rsidRDefault="00AF728B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3. nap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CF7806" w:rsidRPr="006C246F" w:rsidRDefault="00AF728B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4. nap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F7806" w:rsidRPr="006C246F" w:rsidRDefault="00AF728B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5. nap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CF7806" w:rsidRPr="006C246F" w:rsidRDefault="00AF728B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6. nap</w:t>
            </w:r>
          </w:p>
          <w:p w:rsidR="00CF7806" w:rsidRPr="006C246F" w:rsidRDefault="00AF728B" w:rsidP="00DC5953">
            <w:pPr>
              <w:spacing w:before="120" w:after="12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Vizsga</w:t>
            </w:r>
          </w:p>
        </w:tc>
      </w:tr>
      <w:tr w:rsidR="00CF7806" w:rsidRPr="00CF7806" w:rsidTr="0077057B">
        <w:tc>
          <w:tcPr>
            <w:tcW w:w="1854" w:type="dxa"/>
            <w:shd w:val="clear" w:color="auto" w:fill="D9D9D9" w:themeFill="background1" w:themeFillShade="D9"/>
          </w:tcPr>
          <w:p w:rsidR="00CF7806" w:rsidRPr="0077057B" w:rsidRDefault="00AF728B" w:rsidP="00DC5953">
            <w:pPr>
              <w:spacing w:before="120" w:after="120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Személyi, önismereti kompetenciák</w:t>
            </w:r>
          </w:p>
        </w:tc>
        <w:tc>
          <w:tcPr>
            <w:tcW w:w="2082" w:type="dxa"/>
            <w:vMerge w:val="restart"/>
            <w:vAlign w:val="center"/>
          </w:tcPr>
          <w:p w:rsidR="00AF728B" w:rsidRPr="00AF728B" w:rsidRDefault="00AF728B" w:rsidP="00AF728B">
            <w:pPr>
              <w:spacing w:before="120" w:after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CF7806" w:rsidRPr="00CF7806" w:rsidRDefault="00CF7806" w:rsidP="00DC5953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CF7806" w:rsidRPr="00CF7806" w:rsidRDefault="00CF7806" w:rsidP="00DC5953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CF7806" w:rsidRPr="00CF7806" w:rsidRDefault="00CF7806" w:rsidP="00DC5953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60" w:type="dxa"/>
          </w:tcPr>
          <w:p w:rsidR="00CF7806" w:rsidRPr="00CF7806" w:rsidRDefault="00CF7806" w:rsidP="00DC5953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CF7806" w:rsidRPr="00CF7806" w:rsidRDefault="00CF7806" w:rsidP="00DC5953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638" w:type="dxa"/>
          </w:tcPr>
          <w:p w:rsidR="00CF7806" w:rsidRPr="00CF7806" w:rsidRDefault="00CF7806" w:rsidP="00DC5953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</w:tr>
      <w:tr w:rsidR="00CF7806" w:rsidRPr="00CF7806" w:rsidTr="0077057B">
        <w:trPr>
          <w:trHeight w:val="803"/>
        </w:trPr>
        <w:tc>
          <w:tcPr>
            <w:tcW w:w="1854" w:type="dxa"/>
            <w:shd w:val="clear" w:color="auto" w:fill="D9D9D9" w:themeFill="background1" w:themeFillShade="D9"/>
          </w:tcPr>
          <w:p w:rsidR="00AF728B" w:rsidRPr="00AF728B" w:rsidRDefault="00AF728B">
            <w:pPr>
              <w:spacing w:before="240" w:after="240"/>
              <w:rPr>
                <w:rFonts w:ascii="Arial Narrow" w:hAnsi="Arial Narrow" w:cs="Arial"/>
                <w:b/>
                <w:sz w:val="22"/>
              </w:rPr>
            </w:pPr>
            <w:r w:rsidRPr="00AF728B">
              <w:rPr>
                <w:rFonts w:ascii="Arial Narrow" w:hAnsi="Arial Narrow" w:cs="Arial"/>
                <w:b/>
                <w:sz w:val="22"/>
              </w:rPr>
              <w:t>Társas kompetenciák</w:t>
            </w:r>
          </w:p>
        </w:tc>
        <w:tc>
          <w:tcPr>
            <w:tcW w:w="2082" w:type="dxa"/>
            <w:vMerge/>
          </w:tcPr>
          <w:p w:rsidR="00AF728B" w:rsidRPr="00AF728B" w:rsidRDefault="00AF728B" w:rsidP="00AF728B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60" w:type="dxa"/>
          </w:tcPr>
          <w:p w:rsidR="00AF728B" w:rsidRPr="00AF728B" w:rsidRDefault="00AF728B" w:rsidP="00AF728B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</w:tcPr>
          <w:p w:rsidR="00AF728B" w:rsidRPr="00AF728B" w:rsidRDefault="00AF728B" w:rsidP="00AF728B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1638" w:type="dxa"/>
          </w:tcPr>
          <w:p w:rsidR="00AF728B" w:rsidRPr="00AF728B" w:rsidRDefault="00AF728B" w:rsidP="00AF728B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</w:tr>
    </w:tbl>
    <w:p w:rsidR="008539B0" w:rsidRDefault="008539B0" w:rsidP="006A6610">
      <w:pPr>
        <w:pStyle w:val="Default"/>
        <w:spacing w:before="120"/>
        <w:jc w:val="both"/>
        <w:rPr>
          <w:color w:val="auto"/>
          <w:sz w:val="2"/>
          <w:szCs w:val="2"/>
        </w:rPr>
        <w:sectPr w:rsidR="008539B0" w:rsidSect="00572762">
          <w:headerReference w:type="default" r:id="rId14"/>
          <w:footerReference w:type="default" r:id="rId15"/>
          <w:pgSz w:w="16840" w:h="11907" w:orient="landscape" w:code="9"/>
          <w:pgMar w:top="1701" w:right="1701" w:bottom="1701" w:left="1985" w:header="737" w:footer="454" w:gutter="0"/>
          <w:cols w:space="708"/>
          <w:docGrid w:linePitch="326"/>
        </w:sectPr>
      </w:pPr>
    </w:p>
    <w:p w:rsidR="008539B0" w:rsidRPr="004E11E4" w:rsidRDefault="008539B0" w:rsidP="008539B0">
      <w:pPr>
        <w:rPr>
          <w:rFonts w:ascii="Arial" w:hAnsi="Arial" w:cs="Arial"/>
          <w:b/>
          <w:sz w:val="22"/>
        </w:rPr>
      </w:pPr>
      <w:r w:rsidRPr="004E11E4">
        <w:rPr>
          <w:rFonts w:ascii="Arial" w:hAnsi="Arial" w:cs="Arial"/>
          <w:b/>
          <w:sz w:val="22"/>
        </w:rPr>
        <w:t>4. sz. melléklet</w:t>
      </w:r>
    </w:p>
    <w:p w:rsidR="008539B0" w:rsidRPr="00417229" w:rsidRDefault="008539B0" w:rsidP="008539B0">
      <w:pPr>
        <w:rPr>
          <w:rFonts w:ascii="Arial" w:hAnsi="Arial" w:cs="Arial"/>
          <w:b/>
        </w:rPr>
      </w:pPr>
    </w:p>
    <w:p w:rsidR="008539B0" w:rsidRDefault="001C7E88" w:rsidP="008539B0">
      <w:pPr>
        <w:pStyle w:val="Cm"/>
        <w:tabs>
          <w:tab w:val="left" w:pos="2055"/>
          <w:tab w:val="left" w:pos="8645"/>
        </w:tabs>
        <w:rPr>
          <w:rFonts w:ascii="Arial" w:hAnsi="Arial" w:cs="Arial"/>
          <w:smallCaps w:val="0"/>
          <w:sz w:val="32"/>
          <w:szCs w:val="32"/>
        </w:rPr>
      </w:pPr>
      <w:r>
        <w:rPr>
          <w:rFonts w:ascii="Arial" w:hAnsi="Arial" w:cs="Arial"/>
          <w:smallCaps w:val="0"/>
          <w:sz w:val="32"/>
          <w:szCs w:val="32"/>
        </w:rPr>
        <w:t>RÉSZTVEVŐI TANANYAGEGYSÉG</w:t>
      </w:r>
      <w:r w:rsidRPr="008E70EC">
        <w:rPr>
          <w:rFonts w:ascii="Arial" w:hAnsi="Arial" w:cs="Arial"/>
          <w:smallCaps w:val="0"/>
          <w:sz w:val="32"/>
          <w:szCs w:val="32"/>
        </w:rPr>
        <w:t xml:space="preserve"> ÉRTÉKELŐ LAP</w:t>
      </w:r>
    </w:p>
    <w:p w:rsidR="008539B0" w:rsidRPr="008E70EC" w:rsidRDefault="008539B0" w:rsidP="008539B0">
      <w:pPr>
        <w:rPr>
          <w:rFonts w:ascii="Arial" w:hAnsi="Arial" w:cs="Arial"/>
          <w:sz w:val="22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8"/>
        <w:gridCol w:w="6677"/>
      </w:tblGrid>
      <w:tr w:rsidR="008539B0" w:rsidRPr="008E70EC" w:rsidTr="00DC5953">
        <w:tc>
          <w:tcPr>
            <w:tcW w:w="1828" w:type="dxa"/>
            <w:shd w:val="clear" w:color="auto" w:fill="B3B3B3"/>
            <w:vAlign w:val="center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smallCaps w:val="0"/>
                <w:sz w:val="22"/>
              </w:rPr>
            </w:pPr>
            <w:r>
              <w:rPr>
                <w:rFonts w:ascii="Arial" w:hAnsi="Arial" w:cs="Arial"/>
                <w:smallCaps w:val="0"/>
                <w:sz w:val="22"/>
              </w:rPr>
              <w:t>Tananyagegység száma, címe:</w:t>
            </w:r>
          </w:p>
        </w:tc>
        <w:tc>
          <w:tcPr>
            <w:tcW w:w="6677" w:type="dxa"/>
            <w:vAlign w:val="center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b/>
                <w:bCs/>
                <w:smallCaps w:val="0"/>
                <w:sz w:val="22"/>
              </w:rPr>
            </w:pPr>
          </w:p>
        </w:tc>
      </w:tr>
      <w:tr w:rsidR="008539B0" w:rsidRPr="008E70EC" w:rsidTr="00DC5953">
        <w:tc>
          <w:tcPr>
            <w:tcW w:w="1828" w:type="dxa"/>
            <w:shd w:val="clear" w:color="auto" w:fill="B3B3B3"/>
            <w:vAlign w:val="center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smallCaps w:val="0"/>
                <w:sz w:val="22"/>
              </w:rPr>
            </w:pPr>
            <w:r w:rsidRPr="008E70EC">
              <w:rPr>
                <w:rFonts w:ascii="Arial" w:hAnsi="Arial" w:cs="Arial"/>
                <w:smallCaps w:val="0"/>
                <w:sz w:val="22"/>
              </w:rPr>
              <w:t>Időpont:</w:t>
            </w:r>
          </w:p>
        </w:tc>
        <w:tc>
          <w:tcPr>
            <w:tcW w:w="6677" w:type="dxa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b/>
                <w:bCs/>
                <w:smallCaps w:val="0"/>
                <w:sz w:val="22"/>
              </w:rPr>
            </w:pPr>
          </w:p>
        </w:tc>
      </w:tr>
      <w:tr w:rsidR="008539B0" w:rsidRPr="008E70EC" w:rsidTr="00DC5953">
        <w:tc>
          <w:tcPr>
            <w:tcW w:w="1828" w:type="dxa"/>
            <w:shd w:val="clear" w:color="auto" w:fill="B3B3B3"/>
            <w:vAlign w:val="center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smallCaps w:val="0"/>
                <w:sz w:val="22"/>
              </w:rPr>
            </w:pPr>
            <w:r w:rsidRPr="008E70EC">
              <w:rPr>
                <w:rFonts w:ascii="Arial" w:hAnsi="Arial" w:cs="Arial"/>
                <w:smallCaps w:val="0"/>
                <w:sz w:val="22"/>
              </w:rPr>
              <w:t>Helyszín:</w:t>
            </w:r>
          </w:p>
        </w:tc>
        <w:tc>
          <w:tcPr>
            <w:tcW w:w="6677" w:type="dxa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b/>
                <w:bCs/>
                <w:smallCaps w:val="0"/>
                <w:sz w:val="22"/>
              </w:rPr>
            </w:pPr>
          </w:p>
        </w:tc>
      </w:tr>
      <w:tr w:rsidR="008539B0" w:rsidRPr="008E70EC" w:rsidTr="00DC5953">
        <w:tc>
          <w:tcPr>
            <w:tcW w:w="1828" w:type="dxa"/>
            <w:shd w:val="clear" w:color="auto" w:fill="B3B3B3"/>
            <w:vAlign w:val="center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smallCaps w:val="0"/>
                <w:sz w:val="22"/>
              </w:rPr>
            </w:pPr>
            <w:r w:rsidRPr="008E70EC">
              <w:rPr>
                <w:rFonts w:ascii="Arial" w:hAnsi="Arial" w:cs="Arial"/>
                <w:smallCaps w:val="0"/>
                <w:sz w:val="22"/>
              </w:rPr>
              <w:t>Tréner</w:t>
            </w:r>
            <w:r>
              <w:rPr>
                <w:rFonts w:ascii="Arial" w:hAnsi="Arial" w:cs="Arial"/>
                <w:smallCaps w:val="0"/>
                <w:sz w:val="22"/>
              </w:rPr>
              <w:t xml:space="preserve"> neve</w:t>
            </w:r>
            <w:r w:rsidRPr="008E70EC">
              <w:rPr>
                <w:rFonts w:ascii="Arial" w:hAnsi="Arial" w:cs="Arial"/>
                <w:smallCaps w:val="0"/>
                <w:sz w:val="22"/>
              </w:rPr>
              <w:t>:</w:t>
            </w:r>
          </w:p>
        </w:tc>
        <w:tc>
          <w:tcPr>
            <w:tcW w:w="6677" w:type="dxa"/>
          </w:tcPr>
          <w:p w:rsidR="008539B0" w:rsidRPr="008E70EC" w:rsidRDefault="008539B0" w:rsidP="00DC5953">
            <w:pPr>
              <w:pStyle w:val="Cm"/>
              <w:spacing w:before="120" w:after="120"/>
              <w:jc w:val="left"/>
              <w:rPr>
                <w:rFonts w:ascii="Arial" w:hAnsi="Arial" w:cs="Arial"/>
                <w:b/>
                <w:bCs/>
                <w:smallCaps w:val="0"/>
                <w:sz w:val="22"/>
              </w:rPr>
            </w:pPr>
          </w:p>
        </w:tc>
      </w:tr>
    </w:tbl>
    <w:p w:rsidR="008539B0" w:rsidRPr="008E70EC" w:rsidRDefault="008539B0" w:rsidP="008539B0">
      <w:pPr>
        <w:pStyle w:val="Cm"/>
        <w:pBdr>
          <w:bottom w:val="single" w:sz="4" w:space="3" w:color="auto"/>
        </w:pBdr>
        <w:spacing w:after="120"/>
        <w:jc w:val="left"/>
        <w:rPr>
          <w:rFonts w:ascii="Arial" w:hAnsi="Arial" w:cs="Arial"/>
          <w:b/>
          <w:bCs/>
          <w:sz w:val="22"/>
        </w:rPr>
      </w:pPr>
    </w:p>
    <w:p w:rsidR="008539B0" w:rsidRPr="00F90685" w:rsidRDefault="008539B0" w:rsidP="008539B0">
      <w:pPr>
        <w:tabs>
          <w:tab w:val="left" w:pos="5812"/>
        </w:tabs>
        <w:spacing w:before="120" w:after="0"/>
        <w:ind w:left="720"/>
        <w:jc w:val="both"/>
        <w:rPr>
          <w:rFonts w:ascii="Arial" w:hAnsi="Arial" w:cs="Arial"/>
          <w:b/>
          <w:sz w:val="22"/>
        </w:rPr>
      </w:pPr>
    </w:p>
    <w:p w:rsidR="008539B0" w:rsidRPr="00F90685" w:rsidRDefault="008539B0" w:rsidP="008539B0">
      <w:pPr>
        <w:tabs>
          <w:tab w:val="left" w:pos="5812"/>
        </w:tabs>
        <w:spacing w:before="120" w:after="0"/>
        <w:ind w:left="720"/>
        <w:jc w:val="both"/>
        <w:rPr>
          <w:rFonts w:ascii="Arial" w:hAnsi="Arial" w:cs="Arial"/>
          <w:b/>
          <w:sz w:val="22"/>
        </w:rPr>
      </w:pPr>
    </w:p>
    <w:p w:rsidR="001C7E88" w:rsidRPr="001C7E88" w:rsidRDefault="008539B0" w:rsidP="008539B0">
      <w:pPr>
        <w:numPr>
          <w:ilvl w:val="0"/>
          <w:numId w:val="11"/>
        </w:numPr>
        <w:tabs>
          <w:tab w:val="num" w:pos="426"/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Mennyire elégedett a tananyagegység tartalmával?</w:t>
      </w:r>
      <w:r w:rsidRPr="001C7E88">
        <w:rPr>
          <w:rFonts w:ascii="Arial" w:hAnsi="Arial" w:cs="Arial"/>
          <w:b/>
          <w:sz w:val="22"/>
        </w:rPr>
        <w:tab/>
      </w:r>
    </w:p>
    <w:p w:rsidR="008539B0" w:rsidRPr="008029D3" w:rsidRDefault="008539B0" w:rsidP="001C7E88">
      <w:pPr>
        <w:tabs>
          <w:tab w:val="left" w:pos="5812"/>
        </w:tabs>
        <w:spacing w:before="120" w:after="0"/>
        <w:ind w:left="708"/>
        <w:jc w:val="both"/>
        <w:rPr>
          <w:rFonts w:ascii="Arial" w:hAnsi="Arial" w:cs="Arial"/>
          <w:b/>
          <w:sz w:val="22"/>
        </w:rPr>
      </w:pPr>
      <w:r w:rsidRPr="008029D3">
        <w:rPr>
          <w:rFonts w:ascii="Arial" w:hAnsi="Arial" w:cs="Arial"/>
          <w:bCs/>
          <w:sz w:val="22"/>
        </w:rPr>
        <w:t>(1 = nem megfelelő, 5 = kiváló)</w:t>
      </w:r>
    </w:p>
    <w:p w:rsidR="008539B0" w:rsidRPr="009D41E0" w:rsidRDefault="008539B0" w:rsidP="008539B0">
      <w:pPr>
        <w:pStyle w:val="lfej"/>
        <w:tabs>
          <w:tab w:val="clear" w:pos="4536"/>
        </w:tabs>
        <w:rPr>
          <w:rFonts w:ascii="Arial" w:hAnsi="Arial" w:cs="Arial"/>
          <w:sz w:val="22"/>
        </w:rPr>
      </w:pPr>
    </w:p>
    <w:tbl>
      <w:tblPr>
        <w:tblW w:w="720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</w:tblGrid>
      <w:tr w:rsidR="008539B0" w:rsidRPr="008E70EC" w:rsidTr="00DC5953">
        <w:trPr>
          <w:trHeight w:val="402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8E70EC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8E70EC">
              <w:rPr>
                <w:rFonts w:ascii="Arial" w:hAnsi="Arial" w:cs="Arial"/>
                <w:b/>
                <w:bCs/>
                <w:sz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8E70EC">
              <w:rPr>
                <w:rFonts w:ascii="Arial" w:hAnsi="Arial" w:cs="Arial"/>
                <w:b/>
                <w:bCs/>
                <w:sz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8E70EC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8E70EC"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</w:tr>
      <w:tr w:rsidR="008539B0" w:rsidRPr="008E70EC" w:rsidTr="00DC5953">
        <w:trPr>
          <w:trHeight w:val="402"/>
          <w:jc w:val="center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</w:rPr>
            </w:pPr>
            <w:r w:rsidRPr="008E70EC">
              <w:rPr>
                <w:rFonts w:ascii="Arial" w:hAnsi="Arial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</w:rPr>
            </w:pPr>
            <w:r w:rsidRPr="008E70EC">
              <w:rPr>
                <w:rFonts w:ascii="Arial" w:hAnsi="Arial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</w:rPr>
            </w:pPr>
            <w:r w:rsidRPr="008E70EC">
              <w:rPr>
                <w:rFonts w:ascii="Arial" w:hAnsi="Arial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E70EC" w:rsidRDefault="008539B0" w:rsidP="00DC5953">
            <w:pPr>
              <w:jc w:val="center"/>
              <w:rPr>
                <w:rFonts w:ascii="Arial" w:eastAsia="Arial Unicode MS" w:hAnsi="Arial" w:cs="Arial"/>
              </w:rPr>
            </w:pPr>
          </w:p>
        </w:tc>
      </w:tr>
    </w:tbl>
    <w:p w:rsidR="008539B0" w:rsidRPr="008029D3" w:rsidRDefault="008539B0" w:rsidP="008539B0">
      <w:pPr>
        <w:spacing w:before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Megjegyzés</w:t>
      </w:r>
      <w:r w:rsidRPr="008029D3">
        <w:rPr>
          <w:rFonts w:ascii="Arial" w:hAnsi="Arial" w:cs="Arial"/>
          <w:sz w:val="22"/>
        </w:rPr>
        <w:t>:</w:t>
      </w: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1C7E88" w:rsidRDefault="008539B0" w:rsidP="008539B0">
      <w:pPr>
        <w:numPr>
          <w:ilvl w:val="0"/>
          <w:numId w:val="11"/>
        </w:numPr>
        <w:tabs>
          <w:tab w:val="num" w:pos="426"/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Mennyire elégedett a tananyagegység sodrával, lendületével?</w:t>
      </w:r>
      <w:r w:rsidRPr="001C7E88">
        <w:rPr>
          <w:rFonts w:ascii="Arial" w:hAnsi="Arial" w:cs="Arial"/>
          <w:b/>
          <w:sz w:val="22"/>
        </w:rPr>
        <w:tab/>
      </w:r>
    </w:p>
    <w:p w:rsidR="008539B0" w:rsidRPr="001C7E88" w:rsidRDefault="008539B0" w:rsidP="001C7E88">
      <w:pPr>
        <w:tabs>
          <w:tab w:val="left" w:pos="5812"/>
        </w:tabs>
        <w:spacing w:before="120" w:after="0"/>
        <w:ind w:left="708"/>
        <w:jc w:val="both"/>
        <w:rPr>
          <w:rFonts w:ascii="Arial" w:hAnsi="Arial" w:cs="Arial"/>
          <w:sz w:val="22"/>
        </w:rPr>
      </w:pPr>
      <w:r w:rsidRPr="001C7E88">
        <w:rPr>
          <w:rFonts w:ascii="Arial" w:hAnsi="Arial" w:cs="Arial"/>
          <w:bCs/>
          <w:sz w:val="22"/>
        </w:rPr>
        <w:t>(1 = nem megfelelő, 5 = kiváló)</w:t>
      </w:r>
    </w:p>
    <w:p w:rsidR="008539B0" w:rsidRPr="008029D3" w:rsidRDefault="008539B0" w:rsidP="008539B0">
      <w:pPr>
        <w:pStyle w:val="lfej"/>
        <w:tabs>
          <w:tab w:val="clear" w:pos="4536"/>
        </w:tabs>
        <w:rPr>
          <w:rFonts w:ascii="Arial" w:hAnsi="Arial" w:cs="Arial"/>
          <w:sz w:val="22"/>
        </w:rPr>
      </w:pPr>
    </w:p>
    <w:tbl>
      <w:tblPr>
        <w:tblW w:w="720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</w:tblGrid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5</w:t>
            </w:r>
          </w:p>
        </w:tc>
      </w:tr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</w:tr>
    </w:tbl>
    <w:p w:rsidR="008539B0" w:rsidRPr="008029D3" w:rsidRDefault="008539B0" w:rsidP="008539B0">
      <w:pPr>
        <w:spacing w:before="120"/>
        <w:rPr>
          <w:rFonts w:ascii="Arial" w:hAnsi="Arial" w:cs="Arial"/>
          <w:sz w:val="22"/>
        </w:rPr>
      </w:pPr>
      <w:r w:rsidRPr="008029D3">
        <w:rPr>
          <w:rFonts w:ascii="Arial" w:hAnsi="Arial" w:cs="Arial"/>
          <w:sz w:val="22"/>
        </w:rPr>
        <w:t xml:space="preserve">Megjegyzés: </w:t>
      </w: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1C7E88" w:rsidRDefault="008539B0" w:rsidP="008539B0">
      <w:pPr>
        <w:numPr>
          <w:ilvl w:val="0"/>
          <w:numId w:val="11"/>
        </w:numPr>
        <w:tabs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i/>
          <w:sz w:val="22"/>
        </w:rPr>
        <w:br w:type="page"/>
      </w:r>
      <w:r w:rsidRPr="001C7E88">
        <w:rPr>
          <w:rFonts w:ascii="Arial" w:hAnsi="Arial" w:cs="Arial"/>
          <w:b/>
          <w:sz w:val="22"/>
        </w:rPr>
        <w:t>Mennyire elégedett a tréner munkájával?</w:t>
      </w:r>
      <w:r w:rsidRPr="001C7E88">
        <w:rPr>
          <w:rFonts w:ascii="Arial" w:hAnsi="Arial" w:cs="Arial"/>
          <w:b/>
          <w:sz w:val="22"/>
        </w:rPr>
        <w:tab/>
      </w:r>
    </w:p>
    <w:p w:rsidR="008539B0" w:rsidRPr="008029D3" w:rsidRDefault="008539B0" w:rsidP="001C7E88">
      <w:pPr>
        <w:tabs>
          <w:tab w:val="left" w:pos="5812"/>
        </w:tabs>
        <w:spacing w:before="120" w:after="0"/>
        <w:ind w:left="708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Cs/>
          <w:sz w:val="22"/>
        </w:rPr>
        <w:t>(1 = nem megfelelő, 5 =</w:t>
      </w:r>
      <w:r w:rsidRPr="008029D3">
        <w:rPr>
          <w:rFonts w:ascii="Arial" w:hAnsi="Arial" w:cs="Arial"/>
          <w:bCs/>
          <w:sz w:val="22"/>
        </w:rPr>
        <w:t xml:space="preserve"> kiváló)</w:t>
      </w:r>
    </w:p>
    <w:p w:rsidR="008539B0" w:rsidRPr="008029D3" w:rsidRDefault="008539B0" w:rsidP="008539B0">
      <w:pPr>
        <w:pStyle w:val="lfej"/>
        <w:tabs>
          <w:tab w:val="clear" w:pos="4536"/>
        </w:tabs>
        <w:rPr>
          <w:rFonts w:ascii="Arial" w:hAnsi="Arial" w:cs="Arial"/>
          <w:sz w:val="22"/>
        </w:rPr>
      </w:pPr>
    </w:p>
    <w:tbl>
      <w:tblPr>
        <w:tblW w:w="720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</w:tblGrid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5</w:t>
            </w:r>
          </w:p>
        </w:tc>
      </w:tr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</w:tr>
    </w:tbl>
    <w:p w:rsidR="008539B0" w:rsidRPr="008029D3" w:rsidRDefault="008539B0" w:rsidP="008539B0">
      <w:pPr>
        <w:spacing w:before="120"/>
        <w:rPr>
          <w:rFonts w:ascii="Arial" w:hAnsi="Arial" w:cs="Arial"/>
          <w:sz w:val="22"/>
        </w:rPr>
      </w:pPr>
      <w:r w:rsidRPr="008029D3">
        <w:rPr>
          <w:rFonts w:ascii="Arial" w:hAnsi="Arial" w:cs="Arial"/>
          <w:sz w:val="22"/>
        </w:rPr>
        <w:t xml:space="preserve">Megjegyzés: </w:t>
      </w: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Pr="00537EE1" w:rsidRDefault="008539B0" w:rsidP="008539B0">
      <w:pPr>
        <w:spacing w:after="120"/>
        <w:ind w:left="357" w:right="-142"/>
        <w:rPr>
          <w:rFonts w:ascii="Arial" w:hAnsi="Arial" w:cs="Arial"/>
          <w:sz w:val="22"/>
        </w:rPr>
      </w:pPr>
    </w:p>
    <w:p w:rsidR="008539B0" w:rsidRPr="001C7E88" w:rsidRDefault="008539B0" w:rsidP="001C7E88">
      <w:pPr>
        <w:pStyle w:val="Listaszerbekezds"/>
        <w:numPr>
          <w:ilvl w:val="0"/>
          <w:numId w:val="9"/>
        </w:numPr>
        <w:tabs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Kérjük, fogalmazzon meg egy gondolatot arról, hogy személyes fejlődése szempontjából mit jelentett Önnek ez a tananyagegység?</w:t>
      </w: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Pr="001C7E88" w:rsidRDefault="008539B0" w:rsidP="001C7E88">
      <w:pPr>
        <w:pStyle w:val="Listaszerbekezds"/>
        <w:numPr>
          <w:ilvl w:val="0"/>
          <w:numId w:val="9"/>
        </w:numPr>
        <w:tabs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Kérjük, emeljen ki a tananyagegységből három olyan dolgot, ami különösen emlékezetes volt az Ön számára:</w:t>
      </w: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Pr="001C7E88" w:rsidRDefault="008539B0" w:rsidP="001C7E88">
      <w:pPr>
        <w:pStyle w:val="Listaszerbekezds"/>
        <w:numPr>
          <w:ilvl w:val="0"/>
          <w:numId w:val="9"/>
        </w:numPr>
        <w:tabs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ennyire elégedett a tananyagegység feldolgozásának stílusával?</w:t>
      </w:r>
    </w:p>
    <w:p w:rsidR="008539B0" w:rsidRPr="001C7E88" w:rsidRDefault="008539B0" w:rsidP="001C7E88">
      <w:pPr>
        <w:tabs>
          <w:tab w:val="left" w:pos="5812"/>
        </w:tabs>
        <w:ind w:left="708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Cs/>
          <w:sz w:val="22"/>
        </w:rPr>
        <w:t>(</w:t>
      </w:r>
      <w:r w:rsidRPr="001C7E88">
        <w:rPr>
          <w:rFonts w:ascii="Arial" w:hAnsi="Arial" w:cs="Arial"/>
          <w:bCs/>
          <w:iCs/>
          <w:sz w:val="22"/>
        </w:rPr>
        <w:t>1=nem megfelelő, 5 = kiváló)</w:t>
      </w:r>
    </w:p>
    <w:p w:rsidR="008539B0" w:rsidRPr="008029D3" w:rsidRDefault="008539B0" w:rsidP="008539B0">
      <w:pPr>
        <w:pStyle w:val="lfej"/>
        <w:tabs>
          <w:tab w:val="clear" w:pos="4536"/>
        </w:tabs>
        <w:rPr>
          <w:rFonts w:ascii="Arial" w:hAnsi="Arial" w:cs="Arial"/>
          <w:sz w:val="22"/>
        </w:rPr>
      </w:pPr>
    </w:p>
    <w:tbl>
      <w:tblPr>
        <w:tblW w:w="720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</w:tblGrid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5</w:t>
            </w:r>
          </w:p>
        </w:tc>
      </w:tr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</w:tr>
    </w:tbl>
    <w:p w:rsidR="008539B0" w:rsidRPr="008029D3" w:rsidRDefault="008539B0" w:rsidP="008539B0">
      <w:pPr>
        <w:spacing w:before="120"/>
        <w:rPr>
          <w:rFonts w:ascii="Arial" w:hAnsi="Arial" w:cs="Arial"/>
          <w:sz w:val="22"/>
        </w:rPr>
      </w:pPr>
      <w:r w:rsidRPr="008029D3">
        <w:rPr>
          <w:rFonts w:ascii="Arial" w:hAnsi="Arial" w:cs="Arial"/>
          <w:sz w:val="22"/>
        </w:rPr>
        <w:t>Megjegyzés:</w:t>
      </w:r>
    </w:p>
    <w:p w:rsidR="008539B0" w:rsidRPr="008029D3" w:rsidRDefault="008539B0" w:rsidP="008539B0">
      <w:pPr>
        <w:rPr>
          <w:rFonts w:ascii="Arial" w:hAnsi="Arial" w:cs="Arial"/>
          <w:sz w:val="22"/>
        </w:rPr>
      </w:pPr>
    </w:p>
    <w:p w:rsidR="001C7E88" w:rsidRDefault="001C7E88" w:rsidP="008539B0">
      <w:pPr>
        <w:rPr>
          <w:rFonts w:ascii="Arial" w:hAnsi="Arial" w:cs="Arial"/>
          <w:sz w:val="22"/>
        </w:rPr>
      </w:pPr>
    </w:p>
    <w:p w:rsidR="001C7E88" w:rsidRPr="008029D3" w:rsidRDefault="001C7E88" w:rsidP="008539B0">
      <w:pPr>
        <w:rPr>
          <w:rFonts w:ascii="Arial" w:hAnsi="Arial" w:cs="Arial"/>
          <w:sz w:val="22"/>
        </w:rPr>
      </w:pPr>
    </w:p>
    <w:p w:rsidR="008539B0" w:rsidRPr="001C7E88" w:rsidRDefault="008539B0" w:rsidP="001C7E88">
      <w:pPr>
        <w:pStyle w:val="Listaszerbekezds"/>
        <w:numPr>
          <w:ilvl w:val="0"/>
          <w:numId w:val="9"/>
        </w:numPr>
        <w:tabs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A tananyagegységgel kapcsolatos további javaslatai:</w:t>
      </w:r>
    </w:p>
    <w:p w:rsidR="008539B0" w:rsidRDefault="008539B0" w:rsidP="008539B0">
      <w:pPr>
        <w:spacing w:after="120"/>
        <w:ind w:left="720" w:right="-142"/>
        <w:rPr>
          <w:rFonts w:ascii="Arial" w:hAnsi="Arial" w:cs="Arial"/>
          <w:b/>
          <w:i/>
          <w:sz w:val="22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9"/>
        <w:gridCol w:w="5352"/>
      </w:tblGrid>
      <w:tr w:rsidR="008539B0" w:rsidRPr="002317BE" w:rsidTr="00DC5953">
        <w:tc>
          <w:tcPr>
            <w:tcW w:w="2649" w:type="dxa"/>
          </w:tcPr>
          <w:p w:rsidR="008539B0" w:rsidRPr="002317BE" w:rsidRDefault="008539B0" w:rsidP="00DC5953">
            <w:pPr>
              <w:spacing w:before="120" w:after="120"/>
              <w:ind w:right="-142"/>
              <w:rPr>
                <w:rFonts w:ascii="Arial" w:hAnsi="Arial" w:cs="Arial"/>
                <w:b/>
                <w:i/>
                <w:sz w:val="22"/>
              </w:rPr>
            </w:pPr>
            <w:r w:rsidRPr="002317BE">
              <w:rPr>
                <w:rFonts w:ascii="Arial" w:hAnsi="Arial" w:cs="Arial"/>
                <w:b/>
                <w:i/>
                <w:sz w:val="22"/>
              </w:rPr>
              <w:t>Résztvevő neve:</w:t>
            </w:r>
          </w:p>
        </w:tc>
        <w:tc>
          <w:tcPr>
            <w:tcW w:w="5352" w:type="dxa"/>
          </w:tcPr>
          <w:p w:rsidR="008539B0" w:rsidRPr="002317BE" w:rsidRDefault="008539B0" w:rsidP="00DC5953">
            <w:pPr>
              <w:spacing w:before="120" w:after="120"/>
              <w:ind w:right="-142"/>
              <w:rPr>
                <w:rFonts w:ascii="Arial" w:hAnsi="Arial" w:cs="Arial"/>
                <w:b/>
                <w:i/>
                <w:sz w:val="22"/>
              </w:rPr>
            </w:pPr>
          </w:p>
        </w:tc>
      </w:tr>
      <w:tr w:rsidR="008539B0" w:rsidRPr="002317BE" w:rsidTr="00DC5953">
        <w:tc>
          <w:tcPr>
            <w:tcW w:w="2649" w:type="dxa"/>
          </w:tcPr>
          <w:p w:rsidR="008539B0" w:rsidRPr="002317BE" w:rsidRDefault="008539B0" w:rsidP="00DC5953">
            <w:pPr>
              <w:spacing w:before="120" w:after="120"/>
              <w:ind w:right="-142"/>
              <w:rPr>
                <w:rFonts w:ascii="Arial" w:hAnsi="Arial" w:cs="Arial"/>
                <w:b/>
                <w:i/>
                <w:sz w:val="22"/>
              </w:rPr>
            </w:pPr>
            <w:r w:rsidRPr="002317BE">
              <w:rPr>
                <w:rFonts w:ascii="Arial" w:hAnsi="Arial" w:cs="Arial"/>
                <w:b/>
                <w:i/>
                <w:sz w:val="22"/>
              </w:rPr>
              <w:t>Munkahelye:</w:t>
            </w:r>
          </w:p>
        </w:tc>
        <w:tc>
          <w:tcPr>
            <w:tcW w:w="5352" w:type="dxa"/>
          </w:tcPr>
          <w:p w:rsidR="008539B0" w:rsidRPr="002317BE" w:rsidRDefault="008539B0" w:rsidP="00DC5953">
            <w:pPr>
              <w:spacing w:before="120" w:after="120"/>
              <w:ind w:right="-142"/>
              <w:rPr>
                <w:rFonts w:ascii="Arial" w:hAnsi="Arial" w:cs="Arial"/>
                <w:b/>
                <w:i/>
                <w:sz w:val="22"/>
              </w:rPr>
            </w:pPr>
          </w:p>
        </w:tc>
      </w:tr>
      <w:tr w:rsidR="008539B0" w:rsidRPr="002317BE" w:rsidTr="00DC5953">
        <w:tc>
          <w:tcPr>
            <w:tcW w:w="2649" w:type="dxa"/>
          </w:tcPr>
          <w:p w:rsidR="008539B0" w:rsidRPr="002317BE" w:rsidRDefault="008539B0" w:rsidP="00DC5953">
            <w:pPr>
              <w:spacing w:before="120" w:after="120"/>
              <w:ind w:right="-142"/>
              <w:rPr>
                <w:rFonts w:ascii="Arial" w:hAnsi="Arial" w:cs="Arial"/>
                <w:b/>
                <w:i/>
                <w:sz w:val="22"/>
              </w:rPr>
            </w:pPr>
            <w:r w:rsidRPr="002317BE">
              <w:rPr>
                <w:rFonts w:ascii="Arial" w:hAnsi="Arial" w:cs="Arial"/>
                <w:b/>
                <w:i/>
                <w:sz w:val="22"/>
              </w:rPr>
              <w:t>Tananyagegység száma, címe:</w:t>
            </w:r>
          </w:p>
        </w:tc>
        <w:tc>
          <w:tcPr>
            <w:tcW w:w="5352" w:type="dxa"/>
          </w:tcPr>
          <w:p w:rsidR="008539B0" w:rsidRPr="002317BE" w:rsidRDefault="008539B0" w:rsidP="00DC5953">
            <w:pPr>
              <w:spacing w:before="120" w:after="120"/>
              <w:ind w:right="-142"/>
              <w:rPr>
                <w:rFonts w:ascii="Arial" w:hAnsi="Arial" w:cs="Arial"/>
                <w:b/>
                <w:i/>
                <w:sz w:val="22"/>
              </w:rPr>
            </w:pPr>
          </w:p>
        </w:tc>
      </w:tr>
    </w:tbl>
    <w:p w:rsidR="008539B0" w:rsidRDefault="008539B0" w:rsidP="008539B0">
      <w:pPr>
        <w:spacing w:after="120"/>
        <w:ind w:left="720" w:right="-142"/>
        <w:rPr>
          <w:rFonts w:ascii="Arial" w:hAnsi="Arial" w:cs="Arial"/>
          <w:b/>
          <w:i/>
          <w:sz w:val="22"/>
        </w:rPr>
      </w:pPr>
    </w:p>
    <w:p w:rsidR="008539B0" w:rsidRPr="008426CF" w:rsidRDefault="008539B0" w:rsidP="008539B0">
      <w:pPr>
        <w:spacing w:after="120"/>
        <w:ind w:left="720" w:right="-142"/>
        <w:rPr>
          <w:rFonts w:ascii="Arial" w:hAnsi="Arial" w:cs="Arial"/>
          <w:sz w:val="22"/>
        </w:rPr>
      </w:pPr>
    </w:p>
    <w:p w:rsidR="008539B0" w:rsidRDefault="008539B0" w:rsidP="001C7E88">
      <w:pPr>
        <w:pStyle w:val="Listaszerbekezds"/>
        <w:numPr>
          <w:ilvl w:val="0"/>
          <w:numId w:val="9"/>
        </w:numPr>
        <w:tabs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 xml:space="preserve">Jelölje 1-től 5-ig, mennyivel tud többet a tananyagegységben szereplő fogalmakról, témákról, mint az alapképzés kezdetén? </w:t>
      </w:r>
    </w:p>
    <w:p w:rsidR="001C7E88" w:rsidRPr="001C7E88" w:rsidRDefault="001C7E88" w:rsidP="001C7E88">
      <w:pPr>
        <w:tabs>
          <w:tab w:val="left" w:pos="5812"/>
        </w:tabs>
        <w:spacing w:before="120" w:after="0"/>
        <w:ind w:left="360"/>
        <w:jc w:val="both"/>
        <w:rPr>
          <w:rFonts w:ascii="Arial" w:hAnsi="Arial" w:cs="Arial"/>
          <w:b/>
          <w:sz w:val="22"/>
        </w:rPr>
      </w:pPr>
    </w:p>
    <w:p w:rsidR="008539B0" w:rsidRPr="002F0F8E" w:rsidRDefault="008539B0" w:rsidP="008539B0">
      <w:pPr>
        <w:spacing w:before="120"/>
        <w:ind w:left="720"/>
        <w:rPr>
          <w:rFonts w:ascii="Arial" w:hAnsi="Arial" w:cs="Arial"/>
          <w:sz w:val="22"/>
        </w:rPr>
      </w:pPr>
      <w:r w:rsidRPr="002F0F8E">
        <w:rPr>
          <w:rFonts w:ascii="Arial" w:hAnsi="Arial" w:cs="Arial"/>
          <w:sz w:val="22"/>
        </w:rPr>
        <w:t>Alig→→→→→→→→→→</w:t>
      </w:r>
      <w:r w:rsidRPr="00604D94">
        <w:rPr>
          <w:rFonts w:ascii="Arial" w:hAnsi="Arial" w:cs="Arial"/>
          <w:sz w:val="22"/>
        </w:rPr>
        <w:t>→</w:t>
      </w:r>
      <w:r w:rsidRPr="002F0F8E">
        <w:rPr>
          <w:rFonts w:ascii="Arial" w:hAnsi="Arial" w:cs="Arial"/>
          <w:sz w:val="22"/>
        </w:rPr>
        <w:t>valamennyit→→→</w:t>
      </w:r>
      <w:r w:rsidRPr="00604D94">
        <w:rPr>
          <w:rFonts w:ascii="Arial" w:hAnsi="Arial" w:cs="Arial"/>
          <w:sz w:val="22"/>
        </w:rPr>
        <w:t>→</w:t>
      </w:r>
      <w:r w:rsidRPr="002F0F8E">
        <w:rPr>
          <w:rFonts w:ascii="Arial" w:hAnsi="Arial" w:cs="Arial"/>
          <w:sz w:val="22"/>
        </w:rPr>
        <w:t>→→→→nagyon sokat</w:t>
      </w:r>
    </w:p>
    <w:tbl>
      <w:tblPr>
        <w:tblW w:w="720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</w:tblGrid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5</w:t>
            </w:r>
          </w:p>
        </w:tc>
      </w:tr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</w:tr>
    </w:tbl>
    <w:p w:rsidR="008539B0" w:rsidRDefault="008539B0" w:rsidP="008539B0">
      <w:pPr>
        <w:spacing w:before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Megjegyzés:</w:t>
      </w: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rPr>
          <w:rFonts w:ascii="Arial" w:hAnsi="Arial" w:cs="Arial"/>
          <w:sz w:val="22"/>
        </w:rPr>
      </w:pPr>
    </w:p>
    <w:p w:rsidR="008539B0" w:rsidRDefault="008539B0" w:rsidP="008539B0">
      <w:pPr>
        <w:spacing w:before="120" w:after="120"/>
        <w:ind w:left="714" w:right="-142"/>
        <w:rPr>
          <w:rFonts w:ascii="Arial" w:hAnsi="Arial" w:cs="Arial"/>
          <w:sz w:val="22"/>
        </w:rPr>
      </w:pPr>
    </w:p>
    <w:p w:rsidR="008539B0" w:rsidRDefault="008539B0" w:rsidP="001C7E88">
      <w:pPr>
        <w:pStyle w:val="Listaszerbekezds"/>
        <w:numPr>
          <w:ilvl w:val="0"/>
          <w:numId w:val="9"/>
        </w:numPr>
        <w:tabs>
          <w:tab w:val="left" w:pos="5812"/>
        </w:tabs>
        <w:spacing w:before="120" w:after="0"/>
        <w:jc w:val="both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 xml:space="preserve">Jelölje 1-től 5-ig, mennyivel állnak közelebb Önhöz a tananyagegységben szereplő témák, mint az alapképzés kezdetén? </w:t>
      </w:r>
    </w:p>
    <w:p w:rsidR="001C7E88" w:rsidRPr="001C7E88" w:rsidRDefault="001C7E88" w:rsidP="001C7E88">
      <w:pPr>
        <w:tabs>
          <w:tab w:val="left" w:pos="5812"/>
        </w:tabs>
        <w:spacing w:before="120" w:after="0"/>
        <w:ind w:left="360"/>
        <w:jc w:val="both"/>
        <w:rPr>
          <w:rFonts w:ascii="Arial" w:hAnsi="Arial" w:cs="Arial"/>
          <w:b/>
          <w:sz w:val="22"/>
        </w:rPr>
      </w:pPr>
    </w:p>
    <w:p w:rsidR="008539B0" w:rsidRDefault="008539B0" w:rsidP="008539B0">
      <w:pPr>
        <w:ind w:left="709"/>
        <w:rPr>
          <w:rFonts w:ascii="Arial" w:hAnsi="Arial" w:cs="Arial"/>
          <w:sz w:val="22"/>
        </w:rPr>
      </w:pPr>
      <w:r w:rsidRPr="00604D94">
        <w:rPr>
          <w:rFonts w:ascii="Arial" w:hAnsi="Arial" w:cs="Arial"/>
          <w:sz w:val="22"/>
        </w:rPr>
        <w:t>Alig→→→→→→→→→→→valamennyivel→→→→→→→nagyon sokkal</w:t>
      </w:r>
    </w:p>
    <w:tbl>
      <w:tblPr>
        <w:tblW w:w="720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</w:tblGrid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</w:rPr>
            </w:pPr>
            <w:r w:rsidRPr="008029D3">
              <w:rPr>
                <w:rFonts w:ascii="Arial" w:hAnsi="Arial" w:cs="Arial"/>
                <w:b/>
                <w:bCs/>
                <w:sz w:val="22"/>
              </w:rPr>
              <w:t>5</w:t>
            </w:r>
          </w:p>
        </w:tc>
      </w:tr>
      <w:tr w:rsidR="008539B0" w:rsidRPr="008029D3" w:rsidTr="00DC5953">
        <w:trPr>
          <w:trHeight w:val="402"/>
          <w:jc w:val="center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  <w:r w:rsidRPr="008029D3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39B0" w:rsidRPr="008029D3" w:rsidRDefault="008539B0" w:rsidP="00DC5953">
            <w:pPr>
              <w:jc w:val="center"/>
              <w:rPr>
                <w:rFonts w:ascii="Arial" w:eastAsia="Arial Unicode MS" w:hAnsi="Arial" w:cs="Arial"/>
                <w:sz w:val="22"/>
              </w:rPr>
            </w:pPr>
          </w:p>
        </w:tc>
      </w:tr>
    </w:tbl>
    <w:p w:rsidR="008539B0" w:rsidRDefault="008539B0" w:rsidP="008539B0">
      <w:pPr>
        <w:spacing w:before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Megjegyzés:</w:t>
      </w:r>
    </w:p>
    <w:p w:rsidR="004E11E4" w:rsidRDefault="004E11E4" w:rsidP="008539B0">
      <w:pPr>
        <w:spacing w:before="120"/>
        <w:rPr>
          <w:rFonts w:ascii="Arial" w:hAnsi="Arial" w:cs="Arial"/>
          <w:sz w:val="22"/>
        </w:rPr>
        <w:sectPr w:rsidR="004E11E4" w:rsidSect="00572762">
          <w:headerReference w:type="default" r:id="rId16"/>
          <w:footerReference w:type="default" r:id="rId17"/>
          <w:headerReference w:type="first" r:id="rId18"/>
          <w:footerReference w:type="first" r:id="rId19"/>
          <w:pgSz w:w="11907" w:h="16840" w:code="9"/>
          <w:pgMar w:top="1985" w:right="1701" w:bottom="1701" w:left="1701" w:header="737" w:footer="0" w:gutter="0"/>
          <w:cols w:space="708"/>
          <w:docGrid w:linePitch="326"/>
        </w:sectPr>
      </w:pPr>
    </w:p>
    <w:p w:rsidR="004E11E4" w:rsidRDefault="004E11E4" w:rsidP="004E11E4">
      <w:pPr>
        <w:spacing w:before="0"/>
        <w:contextualSpacing/>
        <w:jc w:val="center"/>
        <w:rPr>
          <w:rFonts w:cs="Arial"/>
          <w:b/>
          <w:smallCaps/>
          <w:sz w:val="20"/>
        </w:rPr>
      </w:pPr>
    </w:p>
    <w:p w:rsidR="004E11E4" w:rsidRPr="001C7E88" w:rsidRDefault="004E11E4" w:rsidP="004E11E4">
      <w:pPr>
        <w:spacing w:before="0"/>
        <w:contextualSpacing/>
        <w:jc w:val="center"/>
        <w:rPr>
          <w:rFonts w:ascii="Arial" w:hAnsi="Arial" w:cs="Arial"/>
          <w:b/>
          <w:smallCaps/>
          <w:sz w:val="22"/>
        </w:rPr>
      </w:pPr>
    </w:p>
    <w:p w:rsidR="004E11E4" w:rsidRPr="001C7E88" w:rsidRDefault="004E11E4" w:rsidP="004E11E4">
      <w:pPr>
        <w:spacing w:before="0"/>
        <w:contextualSpacing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5. sz. melléklet</w:t>
      </w:r>
    </w:p>
    <w:p w:rsidR="004E11E4" w:rsidRPr="001C7E88" w:rsidRDefault="001C7E88" w:rsidP="004E11E4">
      <w:pPr>
        <w:spacing w:before="0"/>
        <w:contextualSpacing/>
        <w:jc w:val="center"/>
        <w:rPr>
          <w:rFonts w:ascii="Arial" w:hAnsi="Arial" w:cs="Arial"/>
          <w:smallCaps/>
          <w:sz w:val="32"/>
          <w:szCs w:val="32"/>
        </w:rPr>
      </w:pPr>
      <w:r w:rsidRPr="001C7E88">
        <w:rPr>
          <w:rFonts w:ascii="Arial" w:hAnsi="Arial" w:cs="Arial"/>
          <w:smallCaps/>
          <w:sz w:val="32"/>
          <w:szCs w:val="32"/>
        </w:rPr>
        <w:t>TRÉNERI ÖNÉRTÉKELŐ LAP</w:t>
      </w:r>
    </w:p>
    <w:p w:rsidR="004E11E4" w:rsidRPr="001C7E88" w:rsidRDefault="004E11E4" w:rsidP="004E11E4">
      <w:pPr>
        <w:spacing w:before="0"/>
        <w:rPr>
          <w:rFonts w:ascii="Arial" w:hAnsi="Arial" w:cs="Arial"/>
          <w:b/>
          <w:sz w:val="22"/>
        </w:rPr>
      </w:pPr>
    </w:p>
    <w:p w:rsidR="004E11E4" w:rsidRPr="001C7E88" w:rsidRDefault="004E11E4" w:rsidP="004E11E4">
      <w:pPr>
        <w:spacing w:before="0" w:line="360" w:lineRule="auto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Tananyagegység megnevezése:</w:t>
      </w:r>
    </w:p>
    <w:p w:rsidR="004E11E4" w:rsidRPr="001C7E88" w:rsidRDefault="004E11E4" w:rsidP="004E11E4">
      <w:pPr>
        <w:spacing w:before="0" w:line="360" w:lineRule="auto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Helyszín:</w:t>
      </w:r>
    </w:p>
    <w:p w:rsidR="004E11E4" w:rsidRPr="001C7E88" w:rsidRDefault="004E11E4" w:rsidP="004E11E4">
      <w:pPr>
        <w:spacing w:before="0" w:line="360" w:lineRule="auto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 xml:space="preserve">Időpont: </w:t>
      </w:r>
    </w:p>
    <w:p w:rsidR="004E11E4" w:rsidRPr="001C7E88" w:rsidRDefault="004E11E4" w:rsidP="004E11E4">
      <w:pPr>
        <w:spacing w:before="0" w:line="360" w:lineRule="auto"/>
        <w:rPr>
          <w:rFonts w:ascii="Arial" w:hAnsi="Arial" w:cs="Arial"/>
          <w:b/>
          <w:sz w:val="22"/>
        </w:rPr>
      </w:pPr>
      <w:r w:rsidRPr="001C7E88">
        <w:rPr>
          <w:rFonts w:ascii="Arial" w:hAnsi="Arial" w:cs="Arial"/>
          <w:b/>
          <w:sz w:val="22"/>
        </w:rPr>
        <w:t>Tréner neve:</w:t>
      </w:r>
    </w:p>
    <w:p w:rsidR="004E11E4" w:rsidRDefault="004E11E4" w:rsidP="004E11E4">
      <w:pPr>
        <w:pStyle w:val="Szvegtrzs"/>
        <w:ind w:right="55"/>
        <w:rPr>
          <w:rFonts w:cs="Arial"/>
          <w:szCs w:val="22"/>
        </w:rPr>
      </w:pPr>
    </w:p>
    <w:p w:rsidR="001C7E88" w:rsidRPr="001C7E88" w:rsidRDefault="001C7E88" w:rsidP="004E11E4">
      <w:pPr>
        <w:pStyle w:val="Szvegtrzs"/>
        <w:ind w:right="55"/>
        <w:rPr>
          <w:rFonts w:cs="Arial"/>
          <w:szCs w:val="22"/>
        </w:rPr>
      </w:pPr>
    </w:p>
    <w:p w:rsidR="004E11E4" w:rsidRPr="001C7E88" w:rsidRDefault="004E11E4" w:rsidP="004E11E4">
      <w:pPr>
        <w:pStyle w:val="Szvegtrzs"/>
        <w:numPr>
          <w:ilvl w:val="0"/>
          <w:numId w:val="14"/>
        </w:numPr>
        <w:spacing w:before="0" w:after="220" w:line="220" w:lineRule="atLeast"/>
        <w:ind w:right="55"/>
        <w:rPr>
          <w:rFonts w:cs="Arial"/>
          <w:b/>
          <w:color w:val="000000"/>
          <w:szCs w:val="22"/>
        </w:rPr>
      </w:pPr>
      <w:r w:rsidRPr="001C7E88">
        <w:rPr>
          <w:rFonts w:cs="Arial"/>
          <w:b/>
          <w:color w:val="000000"/>
          <w:szCs w:val="22"/>
        </w:rPr>
        <w:t>Kérjük, értékelje a tréninget a megadott kérdések alapján!</w:t>
      </w:r>
    </w:p>
    <w:p w:rsidR="004E11E4" w:rsidRDefault="004E11E4" w:rsidP="004E11E4">
      <w:pPr>
        <w:pStyle w:val="Szvegtrzs"/>
        <w:ind w:right="55"/>
        <w:rPr>
          <w:rFonts w:cs="Arial"/>
          <w:color w:val="000000"/>
          <w:szCs w:val="22"/>
        </w:rPr>
      </w:pPr>
      <w:r w:rsidRPr="001C7E88">
        <w:rPr>
          <w:rFonts w:cs="Arial"/>
          <w:color w:val="000000"/>
          <w:szCs w:val="22"/>
        </w:rPr>
        <w:t xml:space="preserve">Az értékelésnél 1-től 10-ig osztályozhat egy tízfokú skálán, ahol az </w:t>
      </w:r>
      <w:smartTag w:uri="urn:schemas-microsoft-com:office:smarttags" w:element="metricconverter">
        <w:smartTagPr>
          <w:attr w:name="ProductID" w:val="1 a"/>
        </w:smartTagPr>
        <w:r w:rsidRPr="001C7E88">
          <w:rPr>
            <w:rFonts w:cs="Arial"/>
            <w:b/>
            <w:color w:val="000000"/>
            <w:szCs w:val="22"/>
          </w:rPr>
          <w:t>1 a</w:t>
        </w:r>
      </w:smartTag>
      <w:r w:rsidRPr="001C7E88">
        <w:rPr>
          <w:rFonts w:cs="Arial"/>
          <w:b/>
          <w:color w:val="000000"/>
          <w:szCs w:val="22"/>
        </w:rPr>
        <w:t xml:space="preserve"> legrosszabb, </w:t>
      </w:r>
      <w:smartTag w:uri="urn:schemas-microsoft-com:office:smarttags" w:element="metricconverter">
        <w:smartTagPr>
          <w:attr w:name="ProductID" w:val="10 a"/>
        </w:smartTagPr>
        <w:r w:rsidRPr="001C7E88">
          <w:rPr>
            <w:rFonts w:cs="Arial"/>
            <w:b/>
            <w:color w:val="000000"/>
            <w:szCs w:val="22"/>
          </w:rPr>
          <w:t xml:space="preserve">10 </w:t>
        </w:r>
        <w:r w:rsidRPr="001C7E88">
          <w:rPr>
            <w:rFonts w:cs="Arial"/>
            <w:color w:val="000000"/>
            <w:szCs w:val="22"/>
          </w:rPr>
          <w:t>a</w:t>
        </w:r>
      </w:smartTag>
      <w:r w:rsidRPr="001C7E88">
        <w:rPr>
          <w:rFonts w:cs="Arial"/>
          <w:b/>
          <w:color w:val="000000"/>
          <w:szCs w:val="22"/>
        </w:rPr>
        <w:t xml:space="preserve"> legjobb</w:t>
      </w:r>
      <w:r w:rsidRPr="001C7E88">
        <w:rPr>
          <w:rFonts w:cs="Arial"/>
          <w:color w:val="000000"/>
          <w:szCs w:val="22"/>
        </w:rPr>
        <w:t xml:space="preserve"> értékelésnek számít. A választott értéket írja az állítás utáni cellába</w:t>
      </w:r>
      <w:r w:rsidR="001C7E88">
        <w:rPr>
          <w:rFonts w:cs="Arial"/>
          <w:color w:val="000000"/>
          <w:szCs w:val="22"/>
        </w:rPr>
        <w:t>.</w:t>
      </w:r>
      <w:r w:rsidRPr="001C7E88">
        <w:rPr>
          <w:rFonts w:cs="Arial"/>
          <w:color w:val="000000"/>
          <w:szCs w:val="22"/>
        </w:rPr>
        <w:t xml:space="preserve"> </w:t>
      </w:r>
    </w:p>
    <w:p w:rsidR="001C7E88" w:rsidRPr="001C7E88" w:rsidRDefault="001C7E88" w:rsidP="004E11E4">
      <w:pPr>
        <w:pStyle w:val="Szvegtrzs"/>
        <w:ind w:right="55"/>
        <w:rPr>
          <w:rFonts w:cs="Arial"/>
          <w:color w:val="000000"/>
          <w:szCs w:val="22"/>
        </w:rPr>
      </w:pPr>
    </w:p>
    <w:tbl>
      <w:tblPr>
        <w:tblW w:w="1325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  <w:gridCol w:w="3969"/>
      </w:tblGrid>
      <w:tr w:rsidR="004E11E4" w:rsidRPr="001C7E88" w:rsidTr="001C7E88">
        <w:tc>
          <w:tcPr>
            <w:tcW w:w="9284" w:type="dxa"/>
          </w:tcPr>
          <w:p w:rsidR="004E11E4" w:rsidRPr="001C7E88" w:rsidRDefault="004E11E4" w:rsidP="00DC5953">
            <w:pPr>
              <w:tabs>
                <w:tab w:val="num" w:pos="360"/>
              </w:tabs>
              <w:spacing w:after="120"/>
              <w:ind w:left="360" w:hanging="360"/>
              <w:rPr>
                <w:rFonts w:ascii="Arial" w:hAnsi="Arial" w:cs="Arial"/>
                <w:sz w:val="22"/>
              </w:rPr>
            </w:pPr>
            <w:r w:rsidRPr="001C7E88">
              <w:rPr>
                <w:rFonts w:ascii="Arial" w:hAnsi="Arial" w:cs="Arial"/>
                <w:b/>
                <w:sz w:val="22"/>
              </w:rPr>
              <w:br w:type="page"/>
            </w:r>
            <w:r w:rsidRPr="001C7E88">
              <w:rPr>
                <w:rFonts w:ascii="Arial" w:hAnsi="Arial" w:cs="Arial"/>
                <w:sz w:val="22"/>
              </w:rPr>
              <w:t>Az előadásmódom világos, tömör, erőteljes volt</w:t>
            </w:r>
            <w:r w:rsidRPr="001C7E88">
              <w:rPr>
                <w:rFonts w:ascii="Arial" w:hAnsi="Arial" w:cs="Arial"/>
                <w:color w:val="000000"/>
                <w:sz w:val="22"/>
              </w:rPr>
              <w:t>.</w:t>
            </w:r>
          </w:p>
        </w:tc>
        <w:tc>
          <w:tcPr>
            <w:tcW w:w="3969" w:type="dxa"/>
          </w:tcPr>
          <w:p w:rsidR="004E11E4" w:rsidRPr="001C7E88" w:rsidRDefault="004E11E4" w:rsidP="00DC5953">
            <w:pPr>
              <w:spacing w:after="120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4E11E4" w:rsidRPr="001C7E88" w:rsidTr="001C7E88">
        <w:tc>
          <w:tcPr>
            <w:tcW w:w="9284" w:type="dxa"/>
          </w:tcPr>
          <w:p w:rsidR="004E11E4" w:rsidRPr="001C7E88" w:rsidRDefault="004E11E4" w:rsidP="00DC5953">
            <w:pPr>
              <w:tabs>
                <w:tab w:val="num" w:pos="360"/>
              </w:tabs>
              <w:spacing w:after="120"/>
              <w:ind w:left="360" w:hanging="360"/>
              <w:rPr>
                <w:rFonts w:ascii="Arial" w:hAnsi="Arial" w:cs="Arial"/>
                <w:color w:val="000000"/>
                <w:sz w:val="22"/>
              </w:rPr>
            </w:pPr>
            <w:r w:rsidRPr="001C7E88">
              <w:rPr>
                <w:rFonts w:ascii="Arial" w:hAnsi="Arial" w:cs="Arial"/>
                <w:sz w:val="22"/>
              </w:rPr>
              <w:t>A prezentációs és gyakorlati módszerek váltakozását maximálisan sikerült megvalósítanom.</w:t>
            </w:r>
          </w:p>
        </w:tc>
        <w:tc>
          <w:tcPr>
            <w:tcW w:w="3969" w:type="dxa"/>
          </w:tcPr>
          <w:p w:rsidR="004E11E4" w:rsidRPr="001C7E88" w:rsidRDefault="004E11E4" w:rsidP="00DC5953">
            <w:pPr>
              <w:spacing w:after="120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4E11E4" w:rsidRPr="001C7E88" w:rsidTr="001C7E88">
        <w:tc>
          <w:tcPr>
            <w:tcW w:w="9284" w:type="dxa"/>
          </w:tcPr>
          <w:p w:rsidR="004E11E4" w:rsidRPr="001C7E88" w:rsidRDefault="004E11E4" w:rsidP="00DC5953">
            <w:pPr>
              <w:tabs>
                <w:tab w:val="num" w:pos="360"/>
              </w:tabs>
              <w:spacing w:after="120"/>
              <w:ind w:left="360" w:hanging="360"/>
              <w:rPr>
                <w:rFonts w:ascii="Arial" w:hAnsi="Arial" w:cs="Arial"/>
                <w:color w:val="000000"/>
                <w:sz w:val="22"/>
              </w:rPr>
            </w:pPr>
            <w:r w:rsidRPr="001C7E88">
              <w:rPr>
                <w:rFonts w:ascii="Arial" w:hAnsi="Arial" w:cs="Arial"/>
                <w:sz w:val="22"/>
              </w:rPr>
              <w:t>A tréninget összességében sikeresnek tartom.</w:t>
            </w:r>
          </w:p>
        </w:tc>
        <w:tc>
          <w:tcPr>
            <w:tcW w:w="3969" w:type="dxa"/>
          </w:tcPr>
          <w:p w:rsidR="004E11E4" w:rsidRPr="001C7E88" w:rsidRDefault="004E11E4" w:rsidP="00DC5953">
            <w:pPr>
              <w:spacing w:after="120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:rsidR="001C7E88" w:rsidRDefault="001C7E88" w:rsidP="001C7E88">
      <w:pPr>
        <w:pStyle w:val="Alcm1"/>
        <w:numPr>
          <w:ilvl w:val="0"/>
          <w:numId w:val="0"/>
        </w:numPr>
        <w:spacing w:before="0" w:after="0"/>
        <w:ind w:left="1418"/>
        <w:rPr>
          <w:rFonts w:ascii="Arial" w:hAnsi="Arial" w:cs="Arial"/>
          <w:sz w:val="22"/>
          <w:szCs w:val="22"/>
        </w:rPr>
      </w:pPr>
    </w:p>
    <w:p w:rsidR="001C7E88" w:rsidRDefault="001C7E88">
      <w:pPr>
        <w:spacing w:before="0" w:after="0"/>
        <w:rPr>
          <w:rFonts w:ascii="Arial" w:hAnsi="Arial" w:cs="Arial"/>
          <w:b/>
          <w:spacing w:val="4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1C7E88" w:rsidRDefault="001C7E88" w:rsidP="001C7E88">
      <w:pPr>
        <w:pStyle w:val="Alcm1"/>
        <w:numPr>
          <w:ilvl w:val="0"/>
          <w:numId w:val="0"/>
        </w:numPr>
        <w:spacing w:before="0" w:after="0"/>
        <w:ind w:left="1418"/>
        <w:rPr>
          <w:rFonts w:ascii="Arial" w:hAnsi="Arial" w:cs="Arial"/>
          <w:sz w:val="22"/>
          <w:szCs w:val="22"/>
        </w:rPr>
      </w:pPr>
    </w:p>
    <w:p w:rsidR="001C7E88" w:rsidRDefault="001C7E88" w:rsidP="001C7E88">
      <w:pPr>
        <w:pStyle w:val="Alcm1"/>
        <w:numPr>
          <w:ilvl w:val="0"/>
          <w:numId w:val="0"/>
        </w:numPr>
        <w:spacing w:before="0" w:after="0"/>
        <w:ind w:left="1418"/>
        <w:rPr>
          <w:rFonts w:ascii="Arial" w:hAnsi="Arial" w:cs="Arial"/>
          <w:sz w:val="22"/>
          <w:szCs w:val="22"/>
        </w:rPr>
      </w:pPr>
    </w:p>
    <w:p w:rsidR="004E11E4" w:rsidRDefault="001C7E88" w:rsidP="001C7E88">
      <w:pPr>
        <w:pStyle w:val="Alcm1"/>
        <w:numPr>
          <w:ilvl w:val="0"/>
          <w:numId w:val="15"/>
        </w:numPr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4E11E4" w:rsidRPr="001C7E88">
        <w:rPr>
          <w:rFonts w:ascii="Arial" w:hAnsi="Arial" w:cs="Arial"/>
          <w:sz w:val="22"/>
          <w:szCs w:val="22"/>
        </w:rPr>
        <w:t xml:space="preserve"> tananyagegység megvalósulásának értékelése</w:t>
      </w:r>
    </w:p>
    <w:p w:rsidR="001C7E88" w:rsidRPr="001C7E88" w:rsidRDefault="001C7E88" w:rsidP="001C7E88">
      <w:pPr>
        <w:pStyle w:val="Alcm1"/>
        <w:numPr>
          <w:ilvl w:val="0"/>
          <w:numId w:val="0"/>
        </w:numPr>
        <w:spacing w:before="0" w:after="0"/>
        <w:ind w:left="1418"/>
        <w:rPr>
          <w:rFonts w:ascii="Arial" w:hAnsi="Arial" w:cs="Arial"/>
          <w:sz w:val="22"/>
          <w:szCs w:val="22"/>
        </w:rPr>
      </w:pPr>
    </w:p>
    <w:tbl>
      <w:tblPr>
        <w:tblW w:w="4988" w:type="pct"/>
        <w:tblBorders>
          <w:top w:val="double" w:sz="4" w:space="0" w:color="BFBFBF" w:themeColor="background1" w:themeShade="BF"/>
          <w:left w:val="double" w:sz="4" w:space="0" w:color="BFBFBF" w:themeColor="background1" w:themeShade="BF"/>
          <w:bottom w:val="double" w:sz="4" w:space="0" w:color="BFBFBF" w:themeColor="background1" w:themeShade="BF"/>
          <w:right w:val="double" w:sz="4" w:space="0" w:color="BFBFBF" w:themeColor="background1" w:themeShade="BF"/>
          <w:insideH w:val="double" w:sz="4" w:space="0" w:color="BFBFBF" w:themeColor="background1" w:themeShade="BF"/>
          <w:insideV w:val="double" w:sz="4" w:space="0" w:color="BFBFBF" w:themeColor="background1" w:themeShade="BF"/>
        </w:tblBorders>
        <w:tblLayout w:type="fixed"/>
        <w:tblCellMar>
          <w:left w:w="68" w:type="dxa"/>
          <w:right w:w="68" w:type="dxa"/>
        </w:tblCellMar>
        <w:tblLook w:val="00A0" w:firstRow="1" w:lastRow="0" w:firstColumn="1" w:lastColumn="0" w:noHBand="0" w:noVBand="0"/>
      </w:tblPr>
      <w:tblGrid>
        <w:gridCol w:w="3877"/>
        <w:gridCol w:w="2996"/>
        <w:gridCol w:w="6385"/>
      </w:tblGrid>
      <w:tr w:rsidR="004E11E4" w:rsidRPr="001C7E88" w:rsidTr="00FA71D4">
        <w:trPr>
          <w:cantSplit/>
          <w:trHeight w:val="481"/>
        </w:trPr>
        <w:tc>
          <w:tcPr>
            <w:tcW w:w="1462" w:type="pct"/>
          </w:tcPr>
          <w:p w:rsidR="004E11E4" w:rsidRPr="001C7E88" w:rsidRDefault="004E11E4" w:rsidP="001C7E88">
            <w:pPr>
              <w:pStyle w:val="Szempontkzp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Tananyag</w:t>
            </w:r>
          </w:p>
        </w:tc>
        <w:tc>
          <w:tcPr>
            <w:tcW w:w="1130" w:type="pct"/>
          </w:tcPr>
          <w:p w:rsidR="004E11E4" w:rsidRPr="001C7E88" w:rsidRDefault="004E11E4" w:rsidP="001C7E88">
            <w:pPr>
              <w:pStyle w:val="Textkzep"/>
              <w:spacing w:before="0"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bCs/>
                <w:sz w:val="22"/>
                <w:szCs w:val="22"/>
              </w:rPr>
              <w:t>Oktató /tréner</w:t>
            </w:r>
          </w:p>
        </w:tc>
        <w:tc>
          <w:tcPr>
            <w:tcW w:w="2408" w:type="pct"/>
          </w:tcPr>
          <w:p w:rsidR="004E11E4" w:rsidRPr="001C7E88" w:rsidRDefault="004E11E4" w:rsidP="001C7E88">
            <w:pPr>
              <w:pStyle w:val="Szempontkzp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  <w:trHeight w:val="700"/>
        </w:trPr>
        <w:tc>
          <w:tcPr>
            <w:tcW w:w="1462" w:type="pct"/>
          </w:tcPr>
          <w:p w:rsidR="004E11E4" w:rsidRPr="001C7E88" w:rsidRDefault="004E11E4" w:rsidP="001C7E88">
            <w:pPr>
              <w:pStyle w:val="Szempontkzp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Milyen mértékben valósultak</w:t>
            </w:r>
            <w:r w:rsidRPr="001C7E88">
              <w:rPr>
                <w:rFonts w:ascii="Arial" w:hAnsi="Arial" w:cs="Arial"/>
                <w:sz w:val="22"/>
                <w:szCs w:val="22"/>
              </w:rPr>
              <w:br/>
              <w:t>meg a tematika alábbi elemei?</w:t>
            </w:r>
          </w:p>
        </w:tc>
        <w:tc>
          <w:tcPr>
            <w:tcW w:w="1130" w:type="pct"/>
          </w:tcPr>
          <w:p w:rsidR="004E11E4" w:rsidRPr="001C7E88" w:rsidRDefault="004E11E4" w:rsidP="001C7E88">
            <w:pPr>
              <w:pStyle w:val="Textkzep"/>
              <w:spacing w:before="0"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bCs/>
                <w:sz w:val="22"/>
                <w:szCs w:val="22"/>
              </w:rPr>
              <w:t>10 – teljes mértékben</w:t>
            </w:r>
          </w:p>
          <w:p w:rsidR="004E11E4" w:rsidRPr="001C7E88" w:rsidRDefault="001C7E88" w:rsidP="001C7E88">
            <w:pPr>
              <w:pStyle w:val="Textkzep"/>
              <w:spacing w:before="0"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 – egyáltalán nem vagy </w:t>
            </w:r>
            <w:r w:rsidR="004E11E4" w:rsidRPr="001C7E88">
              <w:rPr>
                <w:rFonts w:ascii="Arial" w:hAnsi="Arial" w:cs="Arial"/>
                <w:b/>
                <w:bCs/>
                <w:sz w:val="22"/>
                <w:szCs w:val="22"/>
              </w:rPr>
              <w:t>nem került rá sor</w:t>
            </w:r>
          </w:p>
        </w:tc>
        <w:tc>
          <w:tcPr>
            <w:tcW w:w="2408" w:type="pct"/>
          </w:tcPr>
          <w:p w:rsidR="004E11E4" w:rsidRPr="001C7E88" w:rsidRDefault="004E11E4" w:rsidP="001C7E88">
            <w:pPr>
              <w:pStyle w:val="Textkzep"/>
              <w:spacing w:before="0"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bCs/>
                <w:sz w:val="22"/>
                <w:szCs w:val="22"/>
              </w:rPr>
              <w:t>Megjegyzések</w:t>
            </w:r>
          </w:p>
        </w:tc>
      </w:tr>
      <w:tr w:rsidR="004E11E4" w:rsidRPr="001C7E88" w:rsidTr="00FA71D4">
        <w:trPr>
          <w:cantSplit/>
          <w:trHeight w:val="579"/>
        </w:trPr>
        <w:tc>
          <w:tcPr>
            <w:tcW w:w="1462" w:type="pct"/>
          </w:tcPr>
          <w:p w:rsidR="004E11E4" w:rsidRPr="001C7E88" w:rsidRDefault="001C7E88" w:rsidP="001C7E88">
            <w:pPr>
              <w:pStyle w:val="Alpont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E11E4" w:rsidRPr="001C7E88">
              <w:rPr>
                <w:rFonts w:ascii="Arial" w:hAnsi="Arial" w:cs="Arial"/>
                <w:sz w:val="22"/>
                <w:szCs w:val="22"/>
              </w:rPr>
              <w:t>.1. Tréneri előadások</w:t>
            </w:r>
          </w:p>
        </w:tc>
        <w:tc>
          <w:tcPr>
            <w:tcW w:w="1130" w:type="pct"/>
          </w:tcPr>
          <w:p w:rsidR="004E11E4" w:rsidRPr="001C7E88" w:rsidRDefault="004E11E4" w:rsidP="001C7E88">
            <w:pPr>
              <w:pStyle w:val="Textkzep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8" w:type="pct"/>
          </w:tcPr>
          <w:p w:rsidR="004E11E4" w:rsidRPr="001C7E88" w:rsidRDefault="004E11E4" w:rsidP="001C7E88">
            <w:pPr>
              <w:pStyle w:val="Textkzep"/>
              <w:spacing w:before="0" w:after="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  <w:trHeight w:val="545"/>
        </w:trPr>
        <w:tc>
          <w:tcPr>
            <w:tcW w:w="1462" w:type="pct"/>
          </w:tcPr>
          <w:p w:rsidR="004E11E4" w:rsidRPr="001C7E88" w:rsidRDefault="001C7E88" w:rsidP="001C7E88">
            <w:pPr>
              <w:pStyle w:val="Alpont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ind w:right="1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E11E4" w:rsidRPr="001C7E88">
              <w:rPr>
                <w:rFonts w:ascii="Arial" w:hAnsi="Arial" w:cs="Arial"/>
                <w:sz w:val="22"/>
                <w:szCs w:val="22"/>
              </w:rPr>
              <w:t>.2. Tantermi gyakorlatok</w:t>
            </w:r>
          </w:p>
        </w:tc>
        <w:tc>
          <w:tcPr>
            <w:tcW w:w="1130" w:type="pct"/>
          </w:tcPr>
          <w:p w:rsidR="004E11E4" w:rsidRPr="001C7E88" w:rsidRDefault="004E11E4" w:rsidP="001C7E88">
            <w:pPr>
              <w:pStyle w:val="Textkzep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8" w:type="pct"/>
          </w:tcPr>
          <w:p w:rsidR="004E11E4" w:rsidRPr="001C7E88" w:rsidRDefault="004E11E4" w:rsidP="001C7E88">
            <w:pPr>
              <w:pStyle w:val="Textkzep"/>
              <w:spacing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  <w:trHeight w:val="561"/>
        </w:trPr>
        <w:tc>
          <w:tcPr>
            <w:tcW w:w="1462" w:type="pct"/>
          </w:tcPr>
          <w:p w:rsidR="004E11E4" w:rsidRPr="001C7E88" w:rsidRDefault="001C7E88" w:rsidP="001C7E88">
            <w:pPr>
              <w:pStyle w:val="Alpont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E11E4" w:rsidRPr="001C7E88">
              <w:rPr>
                <w:rFonts w:ascii="Arial" w:hAnsi="Arial" w:cs="Arial"/>
                <w:sz w:val="22"/>
                <w:szCs w:val="22"/>
              </w:rPr>
              <w:t>.3. Munkahelyi gyakorlatok</w:t>
            </w:r>
          </w:p>
        </w:tc>
        <w:tc>
          <w:tcPr>
            <w:tcW w:w="1130" w:type="pct"/>
          </w:tcPr>
          <w:p w:rsidR="004E11E4" w:rsidRPr="001C7E88" w:rsidRDefault="004E11E4" w:rsidP="001C7E88">
            <w:pPr>
              <w:pStyle w:val="Textkzep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8" w:type="pct"/>
          </w:tcPr>
          <w:p w:rsidR="004E11E4" w:rsidRPr="001C7E88" w:rsidRDefault="004E11E4" w:rsidP="001C7E88">
            <w:pPr>
              <w:pStyle w:val="Textkzep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E11E4" w:rsidRDefault="004E11E4" w:rsidP="004E11E4">
      <w:pPr>
        <w:rPr>
          <w:rFonts w:ascii="Arial" w:hAnsi="Arial" w:cs="Arial"/>
          <w:sz w:val="22"/>
          <w:lang w:val="cs-CZ"/>
        </w:rPr>
      </w:pPr>
    </w:p>
    <w:p w:rsidR="00FA71D4" w:rsidRPr="001C7E88" w:rsidRDefault="00FA71D4" w:rsidP="004E11E4">
      <w:pPr>
        <w:rPr>
          <w:rFonts w:ascii="Arial" w:hAnsi="Arial" w:cs="Arial"/>
          <w:sz w:val="22"/>
          <w:lang w:val="cs-CZ"/>
        </w:rPr>
      </w:pPr>
    </w:p>
    <w:p w:rsidR="004E11E4" w:rsidRPr="001C7E88" w:rsidRDefault="004E11E4" w:rsidP="004E11E4">
      <w:pPr>
        <w:pStyle w:val="Szvegtrzs"/>
        <w:numPr>
          <w:ilvl w:val="0"/>
          <w:numId w:val="15"/>
        </w:numPr>
        <w:spacing w:before="0" w:after="220" w:line="220" w:lineRule="atLeast"/>
        <w:ind w:right="-360"/>
        <w:jc w:val="left"/>
        <w:rPr>
          <w:rFonts w:cs="Arial"/>
          <w:b/>
          <w:color w:val="000000"/>
          <w:szCs w:val="22"/>
        </w:rPr>
      </w:pPr>
      <w:r w:rsidRPr="001C7E88">
        <w:rPr>
          <w:rFonts w:cs="Arial"/>
          <w:b/>
          <w:szCs w:val="22"/>
        </w:rPr>
        <w:t xml:space="preserve">Az előadói / tréneri munka oktatói önértékelése </w:t>
      </w:r>
    </w:p>
    <w:tbl>
      <w:tblPr>
        <w:tblW w:w="4987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98"/>
        <w:gridCol w:w="2975"/>
        <w:gridCol w:w="6386"/>
      </w:tblGrid>
      <w:tr w:rsidR="004E11E4" w:rsidRPr="001C7E88" w:rsidTr="00FA71D4">
        <w:trPr>
          <w:cantSplit/>
        </w:trPr>
        <w:tc>
          <w:tcPr>
            <w:tcW w:w="147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Szempontkzp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Az Ön véleménye szerint Ön…</w:t>
            </w:r>
          </w:p>
        </w:tc>
        <w:tc>
          <w:tcPr>
            <w:tcW w:w="1122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kzep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Szempontkzp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</w:trPr>
        <w:tc>
          <w:tcPr>
            <w:tcW w:w="147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Alpont"/>
              <w:numPr>
                <w:ilvl w:val="0"/>
                <w:numId w:val="0"/>
              </w:numPr>
              <w:ind w:left="454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Értékelési szempont</w:t>
            </w:r>
          </w:p>
        </w:tc>
        <w:tc>
          <w:tcPr>
            <w:tcW w:w="1122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sz w:val="22"/>
                <w:szCs w:val="22"/>
              </w:rPr>
              <w:t>10 – teljes mértékben</w:t>
            </w:r>
          </w:p>
          <w:p w:rsidR="004E11E4" w:rsidRPr="001C7E88" w:rsidRDefault="00FA71D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 – egyáltalán nem vagy </w:t>
            </w:r>
            <w:r w:rsidR="004E11E4" w:rsidRPr="001C7E88">
              <w:rPr>
                <w:rFonts w:ascii="Arial" w:hAnsi="Arial" w:cs="Arial"/>
                <w:b/>
                <w:sz w:val="22"/>
                <w:szCs w:val="22"/>
              </w:rPr>
              <w:t>nem került rá sor</w:t>
            </w:r>
          </w:p>
        </w:tc>
        <w:tc>
          <w:tcPr>
            <w:tcW w:w="240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FA71D4">
            <w:pPr>
              <w:pStyle w:val="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sz w:val="22"/>
                <w:szCs w:val="22"/>
              </w:rPr>
              <w:t>Megjegyzések</w:t>
            </w:r>
          </w:p>
        </w:tc>
      </w:tr>
      <w:tr w:rsidR="004E11E4" w:rsidRPr="001C7E88" w:rsidTr="00FA71D4">
        <w:trPr>
          <w:cantSplit/>
        </w:trPr>
        <w:tc>
          <w:tcPr>
            <w:tcW w:w="147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FA71D4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2.1. Összességében</w:t>
            </w:r>
          </w:p>
          <w:p w:rsidR="004E11E4" w:rsidRPr="001C7E88" w:rsidRDefault="004E11E4" w:rsidP="00FA71D4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Mennyire felkészült előadó / tréner ÖN?</w:t>
            </w:r>
          </w:p>
          <w:p w:rsidR="004E11E4" w:rsidRPr="001C7E88" w:rsidRDefault="004E11E4" w:rsidP="00DC5953">
            <w:pPr>
              <w:pStyle w:val="Textalpont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22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</w:trPr>
        <w:tc>
          <w:tcPr>
            <w:tcW w:w="147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FA71D4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2.2. Bevonás</w:t>
            </w:r>
          </w:p>
          <w:p w:rsidR="004E11E4" w:rsidRPr="001C7E88" w:rsidRDefault="004E11E4" w:rsidP="00FA71D4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Mennyire tudta a résztvevőket bevonni a munkába a tréning folyamán?</w:t>
            </w:r>
          </w:p>
        </w:tc>
        <w:tc>
          <w:tcPr>
            <w:tcW w:w="1122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</w:trPr>
        <w:tc>
          <w:tcPr>
            <w:tcW w:w="147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FA71D4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2.3. Válaszadás</w:t>
            </w:r>
          </w:p>
          <w:p w:rsidR="004E11E4" w:rsidRPr="001C7E88" w:rsidRDefault="004E11E4" w:rsidP="00FA71D4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A feltett kérdésekre hogyan és milye</w:t>
            </w:r>
            <w:r w:rsidR="001C7E88">
              <w:rPr>
                <w:rFonts w:ascii="Arial" w:hAnsi="Arial" w:cs="Arial"/>
                <w:sz w:val="22"/>
                <w:szCs w:val="22"/>
              </w:rPr>
              <w:t>n mértékben tudott válaszolni?</w:t>
            </w:r>
          </w:p>
        </w:tc>
        <w:tc>
          <w:tcPr>
            <w:tcW w:w="1122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</w:trPr>
        <w:tc>
          <w:tcPr>
            <w:tcW w:w="147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FA71D4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2.4. Hangulat</w:t>
            </w:r>
          </w:p>
          <w:p w:rsidR="004E11E4" w:rsidRPr="001C7E88" w:rsidRDefault="004E11E4" w:rsidP="00FA71D4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Mennyire volt kellemes, oldott a hangulat a tréning folyamán?</w:t>
            </w:r>
          </w:p>
        </w:tc>
        <w:tc>
          <w:tcPr>
            <w:tcW w:w="1122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FA71D4">
        <w:trPr>
          <w:cantSplit/>
        </w:trPr>
        <w:tc>
          <w:tcPr>
            <w:tcW w:w="147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FA71D4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2.5. Átlag</w:t>
            </w:r>
          </w:p>
        </w:tc>
        <w:tc>
          <w:tcPr>
            <w:tcW w:w="1122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bold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E11E4" w:rsidRPr="001C7E88" w:rsidRDefault="004E11E4" w:rsidP="004E11E4">
      <w:pPr>
        <w:pStyle w:val="Szvegtrzs"/>
        <w:spacing w:before="0" w:after="220" w:line="220" w:lineRule="atLeast"/>
        <w:ind w:right="-360"/>
        <w:jc w:val="left"/>
        <w:rPr>
          <w:rFonts w:cs="Arial"/>
          <w:b/>
          <w:color w:val="000000"/>
          <w:szCs w:val="22"/>
        </w:rPr>
      </w:pPr>
    </w:p>
    <w:p w:rsidR="004E11E4" w:rsidRPr="001C7E88" w:rsidRDefault="004E11E4" w:rsidP="004E11E4">
      <w:pPr>
        <w:pStyle w:val="Szvegtrzs"/>
        <w:numPr>
          <w:ilvl w:val="0"/>
          <w:numId w:val="15"/>
        </w:numPr>
        <w:spacing w:before="0" w:after="220" w:line="220" w:lineRule="atLeast"/>
        <w:ind w:right="-360"/>
        <w:jc w:val="left"/>
        <w:rPr>
          <w:rFonts w:cs="Arial"/>
          <w:b/>
          <w:color w:val="000000"/>
          <w:szCs w:val="22"/>
        </w:rPr>
      </w:pPr>
      <w:r w:rsidRPr="001C7E88">
        <w:rPr>
          <w:rFonts w:cs="Arial"/>
          <w:b/>
          <w:szCs w:val="22"/>
        </w:rPr>
        <w:t xml:space="preserve">A mentori munka értékelése </w:t>
      </w:r>
    </w:p>
    <w:tbl>
      <w:tblPr>
        <w:tblW w:w="5000" w:type="pct"/>
        <w:tblInd w:w="-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69"/>
        <w:gridCol w:w="2978"/>
        <w:gridCol w:w="6347"/>
      </w:tblGrid>
      <w:tr w:rsidR="004E11E4" w:rsidRPr="001C7E88" w:rsidTr="009104E6">
        <w:trPr>
          <w:cantSplit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Szempontkzp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Az Ön véleménye szerint a Mentor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kzep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Szempontkzp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04E6">
        <w:trPr>
          <w:cantSplit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Alpont"/>
              <w:numPr>
                <w:ilvl w:val="0"/>
                <w:numId w:val="0"/>
              </w:numPr>
              <w:ind w:left="454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Értékelési szempont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9104E6" w:rsidRPr="001C7E88" w:rsidRDefault="009104E6" w:rsidP="009104E6">
            <w:pPr>
              <w:pStyle w:val="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sz w:val="22"/>
                <w:szCs w:val="22"/>
              </w:rPr>
              <w:t>10 – teljes mértékben</w:t>
            </w:r>
          </w:p>
          <w:p w:rsidR="004E11E4" w:rsidRPr="001C7E88" w:rsidRDefault="009104E6" w:rsidP="009104E6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 – egyáltalán nem vagy </w:t>
            </w:r>
            <w:r w:rsidRPr="001C7E88">
              <w:rPr>
                <w:rFonts w:ascii="Arial" w:hAnsi="Arial" w:cs="Arial"/>
                <w:b/>
                <w:sz w:val="22"/>
                <w:szCs w:val="22"/>
              </w:rPr>
              <w:t>nem került rá sor</w:t>
            </w: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sz w:val="22"/>
                <w:szCs w:val="22"/>
              </w:rPr>
              <w:t>Megjegyzések</w:t>
            </w:r>
          </w:p>
        </w:tc>
      </w:tr>
      <w:tr w:rsidR="004E11E4" w:rsidRPr="001C7E88" w:rsidTr="009104E6">
        <w:trPr>
          <w:cantSplit/>
          <w:trHeight w:val="618"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3.1. Összességében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Mennyire felkészült?</w:t>
            </w:r>
          </w:p>
          <w:p w:rsidR="004E11E4" w:rsidRPr="001C7E88" w:rsidRDefault="004E11E4" w:rsidP="00DC5953">
            <w:pPr>
              <w:pStyle w:val="Textalpont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04E6">
        <w:trPr>
          <w:cantSplit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3.2. Bevonás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Mennyire tudta a résztvevőket bevonni a munkába a feladatok, gyakorlatok folyamán?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04E6">
        <w:trPr>
          <w:cantSplit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3.3. Válaszadás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A feltett kérdésekre hogyan és milyen mértékben tudott válaszolni? 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04E6">
        <w:trPr>
          <w:cantSplit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3.4. Visszajelzések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Milyen visszajelzéseket adott a gyakorlatok, csoportmunka feladatok értékelésekor, lezárásakor? 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04E6">
        <w:trPr>
          <w:cantSplit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3.5. Logisztika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Mennyire volt hatékony a munkaszervezés? 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04E6">
        <w:trPr>
          <w:cantSplit/>
        </w:trPr>
        <w:tc>
          <w:tcPr>
            <w:tcW w:w="1493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914090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14090">
              <w:rPr>
                <w:rFonts w:ascii="Arial" w:hAnsi="Arial" w:cs="Arial"/>
                <w:sz w:val="22"/>
                <w:szCs w:val="22"/>
              </w:rPr>
              <w:t>3.6. Átlag</w:t>
            </w:r>
          </w:p>
        </w:tc>
        <w:tc>
          <w:tcPr>
            <w:tcW w:w="1120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bold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E11E4" w:rsidRPr="001C7E88" w:rsidRDefault="004E11E4" w:rsidP="004E11E4">
      <w:pPr>
        <w:pStyle w:val="Szvegtrzs"/>
        <w:spacing w:before="0" w:after="220" w:line="220" w:lineRule="atLeast"/>
        <w:ind w:right="-360"/>
        <w:jc w:val="left"/>
        <w:rPr>
          <w:rFonts w:cs="Arial"/>
          <w:b/>
          <w:color w:val="000000"/>
          <w:szCs w:val="22"/>
          <w:highlight w:val="yellow"/>
        </w:rPr>
      </w:pPr>
    </w:p>
    <w:p w:rsidR="004E11E4" w:rsidRPr="001C7E88" w:rsidRDefault="00914090" w:rsidP="004E11E4">
      <w:pPr>
        <w:pStyle w:val="Szvegtrzs"/>
        <w:numPr>
          <w:ilvl w:val="0"/>
          <w:numId w:val="15"/>
        </w:numPr>
        <w:spacing w:before="0" w:after="220" w:line="220" w:lineRule="atLeast"/>
        <w:ind w:right="-360"/>
        <w:jc w:val="left"/>
        <w:rPr>
          <w:rFonts w:cs="Arial"/>
          <w:b/>
          <w:color w:val="000000"/>
          <w:szCs w:val="22"/>
        </w:rPr>
      </w:pPr>
      <w:r>
        <w:rPr>
          <w:rFonts w:cs="Arial"/>
          <w:b/>
          <w:szCs w:val="22"/>
        </w:rPr>
        <w:t>A szuperví</w:t>
      </w:r>
      <w:r w:rsidR="004E11E4" w:rsidRPr="001C7E88">
        <w:rPr>
          <w:rFonts w:cs="Arial"/>
          <w:b/>
          <w:szCs w:val="22"/>
        </w:rPr>
        <w:t xml:space="preserve">zori munka értékelése </w:t>
      </w:r>
    </w:p>
    <w:tbl>
      <w:tblPr>
        <w:tblW w:w="4975" w:type="pct"/>
        <w:tblInd w:w="-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00"/>
        <w:gridCol w:w="2976"/>
        <w:gridCol w:w="6352"/>
      </w:tblGrid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Szempontkzp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Az Ön véleménye szerint a Szupervízor</w:t>
            </w:r>
            <w:r w:rsidR="00914090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kzep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Szempontkzp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Alpont"/>
              <w:numPr>
                <w:ilvl w:val="0"/>
                <w:numId w:val="0"/>
              </w:numPr>
              <w:ind w:left="454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Értékelési szempont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914090" w:rsidRPr="001C7E88" w:rsidRDefault="00914090" w:rsidP="00914090">
            <w:pPr>
              <w:pStyle w:val="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sz w:val="22"/>
                <w:szCs w:val="22"/>
              </w:rPr>
              <w:t>10 – teljes mértékben</w:t>
            </w:r>
          </w:p>
          <w:p w:rsidR="004E11E4" w:rsidRPr="001C7E88" w:rsidRDefault="00914090" w:rsidP="00914090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 – egyáltalán nem vagy </w:t>
            </w:r>
            <w:r w:rsidRPr="001C7E88">
              <w:rPr>
                <w:rFonts w:ascii="Arial" w:hAnsi="Arial" w:cs="Arial"/>
                <w:b/>
                <w:sz w:val="22"/>
                <w:szCs w:val="22"/>
              </w:rPr>
              <w:t>nem került rá sor</w:t>
            </w: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E88">
              <w:rPr>
                <w:rFonts w:ascii="Arial" w:hAnsi="Arial" w:cs="Arial"/>
                <w:b/>
                <w:sz w:val="22"/>
                <w:szCs w:val="22"/>
              </w:rPr>
              <w:t>Megjegyzések</w:t>
            </w:r>
          </w:p>
        </w:tc>
      </w:tr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4.1. Összességében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Mennyire felkészült a Mentor?</w:t>
            </w:r>
          </w:p>
          <w:p w:rsidR="004E11E4" w:rsidRPr="001C7E88" w:rsidRDefault="004E11E4" w:rsidP="00DC5953">
            <w:pPr>
              <w:pStyle w:val="Textalpont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4.2. Bevonás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Mennyire tudta a résztvevőket bevonni a munkába a feladatok, gyakorlatok folyamán?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4.3. Válaszadás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A feltett kérdésekre hogyan és milyen mértékben tudott válaszolni? 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4.4. Visszajelzések</w:t>
            </w:r>
          </w:p>
          <w:p w:rsidR="004E11E4" w:rsidRPr="001C7E88" w:rsidRDefault="004E11E4" w:rsidP="00914090">
            <w:pPr>
              <w:pStyle w:val="Textalpo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 xml:space="preserve">Milyen visszajelzéseket adott a gyakorlatok, csoportmunka feladatok értékelésekor, lezárásakor? 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4.5. Logisztika</w:t>
            </w:r>
          </w:p>
          <w:p w:rsidR="004E11E4" w:rsidRPr="00914090" w:rsidRDefault="004E11E4" w:rsidP="00914090">
            <w:pPr>
              <w:pStyle w:val="Alpont"/>
              <w:numPr>
                <w:ilvl w:val="0"/>
                <w:numId w:val="0"/>
              </w:numPr>
              <w:ind w:left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914090">
              <w:rPr>
                <w:rFonts w:ascii="Arial" w:hAnsi="Arial" w:cs="Arial"/>
                <w:b w:val="0"/>
                <w:sz w:val="22"/>
                <w:szCs w:val="22"/>
              </w:rPr>
              <w:t>Mennyire volt hatékony a munkaszervezés?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914090">
        <w:trPr>
          <w:cantSplit/>
        </w:trPr>
        <w:tc>
          <w:tcPr>
            <w:tcW w:w="1474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914090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4.6. Átlag</w:t>
            </w:r>
          </w:p>
        </w:tc>
        <w:tc>
          <w:tcPr>
            <w:tcW w:w="1125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1" w:type="pct"/>
            <w:tcBorders>
              <w:top w:val="double" w:sz="6" w:space="0" w:color="BFBFBF" w:themeColor="background1" w:themeShade="BF"/>
              <w:left w:val="double" w:sz="6" w:space="0" w:color="BFBFBF" w:themeColor="background1" w:themeShade="BF"/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4E11E4" w:rsidRPr="001C7E88" w:rsidRDefault="004E11E4" w:rsidP="00DC5953">
            <w:pPr>
              <w:pStyle w:val="Textbold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E11E4" w:rsidRPr="001C7E88" w:rsidRDefault="004E11E4" w:rsidP="004E11E4">
      <w:pPr>
        <w:pStyle w:val="Szvegtrzs"/>
        <w:ind w:right="-45"/>
        <w:rPr>
          <w:rFonts w:cs="Arial"/>
          <w:szCs w:val="22"/>
        </w:rPr>
      </w:pPr>
    </w:p>
    <w:p w:rsidR="004E11E4" w:rsidRPr="001C7E88" w:rsidRDefault="004E11E4" w:rsidP="004E11E4">
      <w:pPr>
        <w:pStyle w:val="Szvegtrzs"/>
        <w:numPr>
          <w:ilvl w:val="0"/>
          <w:numId w:val="15"/>
        </w:numPr>
        <w:spacing w:before="0" w:after="220" w:line="220" w:lineRule="atLeast"/>
        <w:ind w:right="-45"/>
        <w:jc w:val="left"/>
        <w:rPr>
          <w:rFonts w:cs="Arial"/>
          <w:b/>
          <w:szCs w:val="22"/>
        </w:rPr>
      </w:pPr>
      <w:r w:rsidRPr="001C7E88">
        <w:rPr>
          <w:rFonts w:cs="Arial"/>
          <w:b/>
          <w:szCs w:val="22"/>
        </w:rPr>
        <w:t>Összefoglaló kérdések</w:t>
      </w:r>
    </w:p>
    <w:tbl>
      <w:tblPr>
        <w:tblW w:w="5000" w:type="pct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CellMar>
          <w:left w:w="68" w:type="dxa"/>
          <w:right w:w="68" w:type="dxa"/>
        </w:tblCellMar>
        <w:tblLook w:val="00A0" w:firstRow="1" w:lastRow="0" w:firstColumn="1" w:lastColumn="0" w:noHBand="0" w:noVBand="0"/>
      </w:tblPr>
      <w:tblGrid>
        <w:gridCol w:w="13290"/>
      </w:tblGrid>
      <w:tr w:rsidR="004E11E4" w:rsidRPr="001C7E88" w:rsidTr="00DC5953">
        <w:tc>
          <w:tcPr>
            <w:tcW w:w="9201" w:type="dxa"/>
          </w:tcPr>
          <w:p w:rsidR="004E11E4" w:rsidRPr="001C7E88" w:rsidRDefault="004E11E4" w:rsidP="000D52B8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5.1. Mi az, ami a legjobban sikerült a tréningen?</w:t>
            </w:r>
          </w:p>
        </w:tc>
      </w:tr>
      <w:tr w:rsidR="004E11E4" w:rsidRPr="001C7E88" w:rsidTr="00DC5953">
        <w:trPr>
          <w:trHeight w:val="863"/>
        </w:trPr>
        <w:tc>
          <w:tcPr>
            <w:tcW w:w="9201" w:type="dxa"/>
          </w:tcPr>
          <w:p w:rsidR="004E11E4" w:rsidRPr="001C7E88" w:rsidRDefault="004E11E4" w:rsidP="00DC5953">
            <w:pPr>
              <w:pStyle w:val="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DC5953">
        <w:tc>
          <w:tcPr>
            <w:tcW w:w="9201" w:type="dxa"/>
          </w:tcPr>
          <w:p w:rsidR="004E11E4" w:rsidRPr="001C7E88" w:rsidRDefault="004E11E4" w:rsidP="000D52B8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5.2. Mi az, ami kevésbé sikerült a tréningen?</w:t>
            </w:r>
          </w:p>
        </w:tc>
      </w:tr>
      <w:tr w:rsidR="004E11E4" w:rsidRPr="001C7E88" w:rsidTr="00DC5953">
        <w:trPr>
          <w:trHeight w:val="981"/>
        </w:trPr>
        <w:tc>
          <w:tcPr>
            <w:tcW w:w="9201" w:type="dxa"/>
          </w:tcPr>
          <w:p w:rsidR="004E11E4" w:rsidRPr="001C7E88" w:rsidRDefault="004E11E4" w:rsidP="00DC5953">
            <w:pPr>
              <w:pStyle w:val="Text"/>
              <w:tabs>
                <w:tab w:val="left" w:pos="90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DC5953">
        <w:tc>
          <w:tcPr>
            <w:tcW w:w="9201" w:type="dxa"/>
          </w:tcPr>
          <w:p w:rsidR="004E11E4" w:rsidRPr="001C7E88" w:rsidRDefault="004E11E4" w:rsidP="000D52B8">
            <w:pPr>
              <w:pStyle w:val="Alpont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5.3. Mi az, amit érdemes lenne másként csinálni?</w:t>
            </w:r>
          </w:p>
        </w:tc>
      </w:tr>
      <w:tr w:rsidR="004E11E4" w:rsidRPr="001C7E88" w:rsidTr="00DC5953">
        <w:trPr>
          <w:trHeight w:val="905"/>
        </w:trPr>
        <w:tc>
          <w:tcPr>
            <w:tcW w:w="9201" w:type="dxa"/>
          </w:tcPr>
          <w:p w:rsidR="004E11E4" w:rsidRPr="001C7E88" w:rsidRDefault="004E11E4" w:rsidP="00DC5953">
            <w:pPr>
              <w:pStyle w:val="Text"/>
              <w:tabs>
                <w:tab w:val="left" w:pos="90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1E4" w:rsidRPr="001C7E88" w:rsidTr="00DC5953">
        <w:tc>
          <w:tcPr>
            <w:tcW w:w="9201" w:type="dxa"/>
          </w:tcPr>
          <w:p w:rsidR="004E11E4" w:rsidRPr="001C7E88" w:rsidRDefault="004E11E4" w:rsidP="00DC5953">
            <w:pPr>
              <w:pStyle w:val="Alpont"/>
              <w:numPr>
                <w:ilvl w:val="0"/>
                <w:numId w:val="0"/>
              </w:num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1C7E88">
              <w:rPr>
                <w:rFonts w:ascii="Arial" w:hAnsi="Arial" w:cs="Arial"/>
                <w:sz w:val="22"/>
                <w:szCs w:val="22"/>
              </w:rPr>
              <w:t>5.4. Egyéb megjegyzések</w:t>
            </w:r>
          </w:p>
        </w:tc>
      </w:tr>
      <w:tr w:rsidR="004E11E4" w:rsidRPr="001C7E88" w:rsidTr="00DC5953">
        <w:trPr>
          <w:trHeight w:val="817"/>
        </w:trPr>
        <w:tc>
          <w:tcPr>
            <w:tcW w:w="9201" w:type="dxa"/>
          </w:tcPr>
          <w:p w:rsidR="004E11E4" w:rsidRPr="001C7E88" w:rsidRDefault="004E11E4" w:rsidP="00DC5953">
            <w:pPr>
              <w:pStyle w:val="Text"/>
              <w:tabs>
                <w:tab w:val="left" w:pos="90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E11E4" w:rsidRPr="001C7E88" w:rsidRDefault="004E11E4" w:rsidP="004E11E4">
      <w:pPr>
        <w:rPr>
          <w:rFonts w:ascii="Arial" w:hAnsi="Arial" w:cs="Arial"/>
          <w:sz w:val="22"/>
        </w:rPr>
      </w:pPr>
    </w:p>
    <w:p w:rsidR="004E11E4" w:rsidRPr="001C7E88" w:rsidRDefault="004E11E4" w:rsidP="004E11E4">
      <w:pPr>
        <w:rPr>
          <w:rFonts w:ascii="Arial" w:hAnsi="Arial" w:cs="Arial"/>
          <w:sz w:val="22"/>
        </w:rPr>
      </w:pPr>
      <w:r w:rsidRPr="001C7E88">
        <w:rPr>
          <w:rFonts w:ascii="Arial" w:hAnsi="Arial" w:cs="Arial"/>
          <w:sz w:val="22"/>
        </w:rPr>
        <w:t>Dátum, aláírás</w:t>
      </w:r>
    </w:p>
    <w:p w:rsidR="004E11E4" w:rsidRPr="001C7E88" w:rsidRDefault="004E11E4" w:rsidP="008539B0">
      <w:pPr>
        <w:spacing w:before="120"/>
        <w:rPr>
          <w:rFonts w:ascii="Arial" w:hAnsi="Arial" w:cs="Arial"/>
          <w:sz w:val="22"/>
        </w:rPr>
      </w:pPr>
    </w:p>
    <w:p w:rsidR="008539B0" w:rsidRPr="001C7E88" w:rsidRDefault="008539B0" w:rsidP="008539B0">
      <w:pPr>
        <w:rPr>
          <w:rFonts w:ascii="Arial" w:hAnsi="Arial" w:cs="Arial"/>
          <w:sz w:val="22"/>
        </w:rPr>
      </w:pPr>
    </w:p>
    <w:p w:rsidR="008539B0" w:rsidRPr="001C7E88" w:rsidRDefault="008539B0" w:rsidP="008539B0">
      <w:pPr>
        <w:rPr>
          <w:rFonts w:ascii="Arial" w:hAnsi="Arial" w:cs="Arial"/>
          <w:sz w:val="22"/>
        </w:rPr>
      </w:pPr>
    </w:p>
    <w:p w:rsidR="008539B0" w:rsidRPr="001C7E88" w:rsidRDefault="008539B0" w:rsidP="008539B0">
      <w:pPr>
        <w:rPr>
          <w:rFonts w:ascii="Arial" w:hAnsi="Arial" w:cs="Arial"/>
          <w:sz w:val="22"/>
        </w:rPr>
      </w:pPr>
    </w:p>
    <w:p w:rsidR="008539B0" w:rsidRPr="008029D3" w:rsidRDefault="008539B0" w:rsidP="008539B0">
      <w:pPr>
        <w:tabs>
          <w:tab w:val="left" w:pos="5812"/>
        </w:tabs>
        <w:spacing w:before="120" w:after="0"/>
        <w:jc w:val="both"/>
        <w:rPr>
          <w:rFonts w:ascii="Arial" w:hAnsi="Arial" w:cs="Arial"/>
          <w:b/>
          <w:i/>
          <w:sz w:val="22"/>
        </w:rPr>
      </w:pPr>
    </w:p>
    <w:p w:rsidR="008539B0" w:rsidRDefault="008539B0" w:rsidP="008539B0">
      <w:pPr>
        <w:spacing w:after="0" w:line="480" w:lineRule="auto"/>
      </w:pPr>
    </w:p>
    <w:p w:rsidR="008539B0" w:rsidRDefault="008539B0" w:rsidP="008539B0">
      <w:pPr>
        <w:spacing w:after="0" w:line="480" w:lineRule="auto"/>
      </w:pPr>
    </w:p>
    <w:p w:rsidR="00640707" w:rsidRPr="00CF7806" w:rsidRDefault="00640707" w:rsidP="006A6610">
      <w:pPr>
        <w:pStyle w:val="Default"/>
        <w:spacing w:before="120"/>
        <w:jc w:val="both"/>
        <w:rPr>
          <w:color w:val="auto"/>
          <w:sz w:val="2"/>
          <w:szCs w:val="2"/>
        </w:rPr>
      </w:pPr>
    </w:p>
    <w:sectPr w:rsidR="00640707" w:rsidRPr="00CF7806" w:rsidSect="00572762">
      <w:headerReference w:type="default" r:id="rId20"/>
      <w:footerReference w:type="default" r:id="rId21"/>
      <w:pgSz w:w="16840" w:h="11907" w:orient="landscape" w:code="9"/>
      <w:pgMar w:top="1701" w:right="1701" w:bottom="1701" w:left="1985" w:header="73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953" w:rsidRDefault="00DC5953" w:rsidP="00FE52DA">
      <w:pPr>
        <w:spacing w:after="0"/>
      </w:pPr>
      <w:r>
        <w:separator/>
      </w:r>
    </w:p>
  </w:endnote>
  <w:endnote w:type="continuationSeparator" w:id="0">
    <w:p w:rsidR="00DC5953" w:rsidRDefault="00DC5953" w:rsidP="00FE52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1713427"/>
      <w:docPartObj>
        <w:docPartGallery w:val="Page Numbers (Bottom of Page)"/>
        <w:docPartUnique/>
      </w:docPartObj>
    </w:sdtPr>
    <w:sdtEndPr/>
    <w:sdtContent>
      <w:p w:rsidR="00572762" w:rsidRDefault="00572762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715584" behindDoc="0" locked="0" layoutInCell="1" allowOverlap="1" wp14:anchorId="5135EAC2" wp14:editId="1C7C0732">
              <wp:simplePos x="0" y="0"/>
              <wp:positionH relativeFrom="column">
                <wp:posOffset>3173095</wp:posOffset>
              </wp:positionH>
              <wp:positionV relativeFrom="paragraph">
                <wp:posOffset>-349885</wp:posOffset>
              </wp:positionV>
              <wp:extent cx="3133725" cy="895985"/>
              <wp:effectExtent l="0" t="0" r="9525" b="0"/>
              <wp:wrapSquare wrapText="bothSides"/>
              <wp:docPr id="4" name="Kép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97AF8">
          <w:rPr>
            <w:noProof/>
          </w:rPr>
          <w:t>1</w:t>
        </w:r>
        <w:r>
          <w:fldChar w:fldCharType="end"/>
        </w:r>
      </w:p>
    </w:sdtContent>
  </w:sdt>
  <w:p w:rsidR="00DC5953" w:rsidRPr="00370E52" w:rsidRDefault="00DC5953" w:rsidP="007C320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743" w:type="dxa"/>
      <w:tblLook w:val="04A0" w:firstRow="1" w:lastRow="0" w:firstColumn="1" w:lastColumn="0" w:noHBand="0" w:noVBand="1"/>
    </w:tblPr>
    <w:tblGrid>
      <w:gridCol w:w="4287"/>
      <w:gridCol w:w="904"/>
      <w:gridCol w:w="5016"/>
    </w:tblGrid>
    <w:tr w:rsidR="00DC5953" w:rsidRPr="00833599" w:rsidTr="00CD697C">
      <w:tc>
        <w:tcPr>
          <w:tcW w:w="4820" w:type="dxa"/>
          <w:shd w:val="clear" w:color="auto" w:fill="auto"/>
        </w:tcPr>
        <w:p w:rsidR="00DC5953" w:rsidRPr="00833599" w:rsidRDefault="00DC5953" w:rsidP="00CD697C">
          <w:pPr>
            <w:pStyle w:val="llb"/>
            <w:jc w:val="right"/>
            <w:rPr>
              <w:sz w:val="22"/>
            </w:rPr>
          </w:pPr>
          <w:r>
            <w:rPr>
              <w:noProof/>
              <w:sz w:val="22"/>
            </w:rPr>
            <w:drawing>
              <wp:inline distT="0" distB="0" distL="0" distR="0" wp14:anchorId="18C5C6DE" wp14:editId="766AF089">
                <wp:extent cx="1552575" cy="466725"/>
                <wp:effectExtent l="19050" t="0" r="9525" b="0"/>
                <wp:docPr id="1" name="Kép 1" descr="Leírás: uszt_logo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 descr="Leírás: uszt_logo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25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shd w:val="clear" w:color="auto" w:fill="auto"/>
        </w:tcPr>
        <w:p w:rsidR="00DC5953" w:rsidRPr="00833599" w:rsidRDefault="00DC5953" w:rsidP="00CD697C">
          <w:pPr>
            <w:pStyle w:val="llb"/>
            <w:tabs>
              <w:tab w:val="clear" w:pos="4536"/>
              <w:tab w:val="left" w:pos="1737"/>
              <w:tab w:val="center" w:pos="4252"/>
            </w:tabs>
            <w:jc w:val="center"/>
            <w:rPr>
              <w:sz w:val="22"/>
            </w:rPr>
          </w:pPr>
        </w:p>
        <w:p w:rsidR="00DC5953" w:rsidRPr="00833599" w:rsidRDefault="00DC5953" w:rsidP="00CD697C">
          <w:pPr>
            <w:pStyle w:val="llb"/>
            <w:tabs>
              <w:tab w:val="clear" w:pos="4536"/>
              <w:tab w:val="left" w:pos="1737"/>
              <w:tab w:val="center" w:pos="4252"/>
            </w:tabs>
            <w:jc w:val="center"/>
            <w:rPr>
              <w:sz w:val="22"/>
            </w:rPr>
          </w:pPr>
        </w:p>
        <w:p w:rsidR="00DC5953" w:rsidRPr="00833599" w:rsidRDefault="00DC5953" w:rsidP="00CD697C">
          <w:pPr>
            <w:pStyle w:val="llb"/>
            <w:tabs>
              <w:tab w:val="clear" w:pos="4536"/>
              <w:tab w:val="left" w:pos="1737"/>
              <w:tab w:val="center" w:pos="4252"/>
            </w:tabs>
            <w:jc w:val="center"/>
            <w:rPr>
              <w:sz w:val="22"/>
            </w:rPr>
          </w:pPr>
        </w:p>
      </w:tc>
      <w:tc>
        <w:tcPr>
          <w:tcW w:w="4253" w:type="dxa"/>
          <w:shd w:val="clear" w:color="auto" w:fill="auto"/>
        </w:tcPr>
        <w:p w:rsidR="00DC5953" w:rsidRPr="00833599" w:rsidRDefault="00DC5953" w:rsidP="00CD697C">
          <w:pPr>
            <w:pStyle w:val="llb"/>
            <w:jc w:val="right"/>
            <w:rPr>
              <w:b/>
              <w:noProof/>
              <w:sz w:val="22"/>
            </w:rPr>
          </w:pPr>
          <w:r>
            <w:rPr>
              <w:b/>
              <w:noProof/>
              <w:sz w:val="22"/>
            </w:rPr>
            <w:drawing>
              <wp:inline distT="0" distB="0" distL="0" distR="0" wp14:anchorId="7F9AB951" wp14:editId="6DC45AE0">
                <wp:extent cx="3019425" cy="352425"/>
                <wp:effectExtent l="19050" t="0" r="9525" b="0"/>
                <wp:docPr id="2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194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C5953" w:rsidRPr="00833599" w:rsidRDefault="00DC5953" w:rsidP="00CD697C">
          <w:pPr>
            <w:pStyle w:val="llb"/>
            <w:jc w:val="right"/>
            <w:rPr>
              <w:sz w:val="22"/>
            </w:rPr>
          </w:pPr>
          <w:r>
            <w:rPr>
              <w:noProof/>
              <w:sz w:val="22"/>
            </w:rPr>
            <w:drawing>
              <wp:inline distT="0" distB="0" distL="0" distR="0" wp14:anchorId="20DF265C" wp14:editId="2BCF48F3">
                <wp:extent cx="2514600" cy="266700"/>
                <wp:effectExtent l="19050" t="0" r="0" b="0"/>
                <wp:docPr id="3" name="Kép 4" descr="Leírás: eu_logo_kot_mondat_es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4" descr="Leírás: eu_logo_kot_mondat_es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953" w:rsidRDefault="00DC595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840114"/>
      <w:docPartObj>
        <w:docPartGallery w:val="Page Numbers (Bottom of Page)"/>
        <w:docPartUnique/>
      </w:docPartObj>
    </w:sdtPr>
    <w:sdtEndPr/>
    <w:sdtContent>
      <w:p w:rsidR="00572762" w:rsidRDefault="00572762" w:rsidP="00572762">
        <w:pPr>
          <w:pStyle w:val="llb"/>
        </w:pPr>
        <w:r>
          <w:rPr>
            <w:noProof/>
          </w:rPr>
          <w:drawing>
            <wp:anchor distT="0" distB="0" distL="114300" distR="114300" simplePos="0" relativeHeight="251717632" behindDoc="0" locked="0" layoutInCell="1" allowOverlap="1" wp14:anchorId="5F3A291D" wp14:editId="55481A5F">
              <wp:simplePos x="0" y="0"/>
              <wp:positionH relativeFrom="column">
                <wp:posOffset>3173095</wp:posOffset>
              </wp:positionH>
              <wp:positionV relativeFrom="paragraph">
                <wp:posOffset>-349885</wp:posOffset>
              </wp:positionV>
              <wp:extent cx="3133725" cy="895985"/>
              <wp:effectExtent l="0" t="0" r="9525" b="0"/>
              <wp:wrapSquare wrapText="bothSides"/>
              <wp:docPr id="5" name="Kép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572762" w:rsidRPr="00370E52" w:rsidRDefault="00572762" w:rsidP="007C3200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9062477"/>
      <w:docPartObj>
        <w:docPartGallery w:val="Page Numbers (Bottom of Page)"/>
        <w:docPartUnique/>
      </w:docPartObj>
    </w:sdtPr>
    <w:sdtEndPr/>
    <w:sdtContent>
      <w:p w:rsidR="00572762" w:rsidRDefault="00572762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723776" behindDoc="0" locked="0" layoutInCell="1" allowOverlap="1" wp14:anchorId="260BDBF7" wp14:editId="300259B0">
              <wp:simplePos x="0" y="0"/>
              <wp:positionH relativeFrom="column">
                <wp:posOffset>6122035</wp:posOffset>
              </wp:positionH>
              <wp:positionV relativeFrom="paragraph">
                <wp:posOffset>-304165</wp:posOffset>
              </wp:positionV>
              <wp:extent cx="3133725" cy="895985"/>
              <wp:effectExtent l="0" t="0" r="9525" b="0"/>
              <wp:wrapSquare wrapText="bothSides"/>
              <wp:docPr id="8" name="Kép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CF3CE0" w:rsidRPr="00370E52" w:rsidRDefault="00CF3CE0" w:rsidP="007C3200">
    <w:pPr>
      <w:pStyle w:val="ll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7223170"/>
      <w:docPartObj>
        <w:docPartGallery w:val="Page Numbers (Bottom of Page)"/>
        <w:docPartUnique/>
      </w:docPartObj>
    </w:sdtPr>
    <w:sdtEndPr/>
    <w:sdtContent>
      <w:p w:rsidR="00572762" w:rsidRDefault="00572762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719680" behindDoc="0" locked="0" layoutInCell="1" allowOverlap="1" wp14:anchorId="39F9F24C" wp14:editId="44D132B0">
              <wp:simplePos x="0" y="0"/>
              <wp:positionH relativeFrom="column">
                <wp:posOffset>3173730</wp:posOffset>
              </wp:positionH>
              <wp:positionV relativeFrom="paragraph">
                <wp:posOffset>-424815</wp:posOffset>
              </wp:positionV>
              <wp:extent cx="3133725" cy="895985"/>
              <wp:effectExtent l="0" t="0" r="9525" b="0"/>
              <wp:wrapSquare wrapText="bothSides"/>
              <wp:docPr id="706" name="Kép 7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572762" w:rsidRDefault="00397AF8">
        <w:pPr>
          <w:pStyle w:val="llb"/>
          <w:jc w:val="center"/>
        </w:pPr>
      </w:p>
    </w:sdtContent>
  </w:sdt>
  <w:p w:rsidR="00DC5953" w:rsidRPr="00370E52" w:rsidRDefault="00DC5953" w:rsidP="00572762">
    <w:pPr>
      <w:pStyle w:val="ll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953" w:rsidRDefault="001E3F08" w:rsidP="009A301B">
    <w:pPr>
      <w:pStyle w:val="llb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77696" behindDoc="0" locked="0" layoutInCell="1" allowOverlap="1" wp14:anchorId="08731AE8" wp14:editId="42DBF7D8">
          <wp:simplePos x="0" y="0"/>
          <wp:positionH relativeFrom="margin">
            <wp:posOffset>3234690</wp:posOffset>
          </wp:positionH>
          <wp:positionV relativeFrom="margin">
            <wp:posOffset>8441690</wp:posOffset>
          </wp:positionV>
          <wp:extent cx="3133725" cy="895350"/>
          <wp:effectExtent l="0" t="0" r="9525" b="0"/>
          <wp:wrapSquare wrapText="bothSides"/>
          <wp:docPr id="702" name="Kép 7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953" w:rsidRDefault="00DC5953">
    <w:pPr>
      <w:pStyle w:val="llb"/>
    </w:pPr>
  </w:p>
  <w:p w:rsidR="00DC5953" w:rsidRDefault="00DC5953">
    <w:pPr>
      <w:pStyle w:val="llb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722492"/>
      <w:docPartObj>
        <w:docPartGallery w:val="Page Numbers (Bottom of Page)"/>
        <w:docPartUnique/>
      </w:docPartObj>
    </w:sdtPr>
    <w:sdtEndPr/>
    <w:sdtContent>
      <w:p w:rsidR="00572762" w:rsidRDefault="00572762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721728" behindDoc="0" locked="0" layoutInCell="1" allowOverlap="1" wp14:anchorId="4CCF0E24" wp14:editId="3E5E47E1">
              <wp:simplePos x="0" y="0"/>
              <wp:positionH relativeFrom="column">
                <wp:posOffset>6053455</wp:posOffset>
              </wp:positionH>
              <wp:positionV relativeFrom="paragraph">
                <wp:posOffset>-415290</wp:posOffset>
              </wp:positionV>
              <wp:extent cx="3133725" cy="895985"/>
              <wp:effectExtent l="0" t="0" r="9525" b="0"/>
              <wp:wrapSquare wrapText="bothSides"/>
              <wp:docPr id="6" name="Kép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572762" w:rsidRDefault="00397AF8">
        <w:pPr>
          <w:pStyle w:val="llb"/>
          <w:jc w:val="center"/>
        </w:pPr>
      </w:p>
    </w:sdtContent>
  </w:sdt>
  <w:p w:rsidR="00CF3CE0" w:rsidRPr="00370E52" w:rsidRDefault="00CF3CE0" w:rsidP="0057276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953" w:rsidRDefault="00DC5953" w:rsidP="00FE52DA">
      <w:pPr>
        <w:spacing w:after="0"/>
      </w:pPr>
      <w:r>
        <w:separator/>
      </w:r>
    </w:p>
  </w:footnote>
  <w:footnote w:type="continuationSeparator" w:id="0">
    <w:p w:rsidR="00DC5953" w:rsidRDefault="00DC5953" w:rsidP="00FE52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953" w:rsidRPr="00344765" w:rsidRDefault="00382B48" w:rsidP="000326C3">
    <w:pPr>
      <w:pStyle w:val="lfej"/>
      <w:tabs>
        <w:tab w:val="clear" w:pos="4536"/>
      </w:tabs>
      <w:rPr>
        <w:rFonts w:cs="Arial"/>
        <w:b/>
        <w:color w:val="7F7F7F"/>
        <w:sz w:val="28"/>
        <w:szCs w:val="28"/>
      </w:rPr>
    </w:pPr>
    <w:r>
      <w:rPr>
        <w:noProof/>
        <w:szCs w:val="24"/>
      </w:rPr>
      <w:drawing>
        <wp:anchor distT="0" distB="0" distL="114300" distR="114300" simplePos="0" relativeHeight="251673600" behindDoc="0" locked="0" layoutInCell="1" allowOverlap="1" wp14:anchorId="7246F24C" wp14:editId="26CA5528">
          <wp:simplePos x="0" y="0"/>
          <wp:positionH relativeFrom="column">
            <wp:posOffset>-1165225</wp:posOffset>
          </wp:positionH>
          <wp:positionV relativeFrom="paragraph">
            <wp:posOffset>0</wp:posOffset>
          </wp:positionV>
          <wp:extent cx="965835" cy="594995"/>
          <wp:effectExtent l="0" t="0" r="5715" b="0"/>
          <wp:wrapSquare wrapText="bothSides"/>
          <wp:docPr id="654" name="Kép 654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6C3"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675648" behindDoc="0" locked="0" layoutInCell="1" allowOverlap="1" wp14:anchorId="3B31A9A3" wp14:editId="7B459E57">
          <wp:simplePos x="0" y="0"/>
          <wp:positionH relativeFrom="column">
            <wp:posOffset>-211100</wp:posOffset>
          </wp:positionH>
          <wp:positionV relativeFrom="paragraph">
            <wp:posOffset>67310</wp:posOffset>
          </wp:positionV>
          <wp:extent cx="895350" cy="481965"/>
          <wp:effectExtent l="0" t="0" r="0" b="0"/>
          <wp:wrapNone/>
          <wp:docPr id="655" name="Kép 655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5953">
      <w:rPr>
        <w:noProof/>
      </w:rPr>
      <w:drawing>
        <wp:anchor distT="0" distB="0" distL="114300" distR="114300" simplePos="0" relativeHeight="251669504" behindDoc="0" locked="0" layoutInCell="1" allowOverlap="1" wp14:anchorId="38D85E6D" wp14:editId="5FAB47F3">
          <wp:simplePos x="0" y="0"/>
          <wp:positionH relativeFrom="column">
            <wp:posOffset>3872865</wp:posOffset>
          </wp:positionH>
          <wp:positionV relativeFrom="paragraph">
            <wp:posOffset>-114935</wp:posOffset>
          </wp:positionV>
          <wp:extent cx="2331720" cy="720090"/>
          <wp:effectExtent l="0" t="0" r="0" b="0"/>
          <wp:wrapSquare wrapText="bothSides"/>
          <wp:docPr id="12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26C3">
      <w:rPr>
        <w:rFonts w:cs="Arial"/>
        <w:b/>
        <w:color w:val="7F7F7F"/>
        <w:sz w:val="28"/>
        <w:szCs w:val="28"/>
      </w:rPr>
      <w:t xml:space="preserve">                   </w:t>
    </w:r>
    <w:r w:rsidR="000326C3">
      <w:rPr>
        <w:noProof/>
      </w:rPr>
      <w:drawing>
        <wp:inline distT="0" distB="0" distL="0" distR="0" wp14:anchorId="48F412A3" wp14:editId="567BDD7E">
          <wp:extent cx="1085850" cy="371475"/>
          <wp:effectExtent l="0" t="0" r="0" b="9525"/>
          <wp:docPr id="663" name="Kép 6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326C3">
      <w:rPr>
        <w:rFonts w:cs="Arial"/>
        <w:b/>
        <w:color w:val="7F7F7F"/>
        <w:sz w:val="28"/>
        <w:szCs w:val="28"/>
      </w:rPr>
      <w:t xml:space="preserve">    </w:t>
    </w:r>
    <w:r w:rsidR="000326C3">
      <w:rPr>
        <w:noProof/>
      </w:rPr>
      <w:drawing>
        <wp:inline distT="0" distB="0" distL="0" distR="0" wp14:anchorId="68ED024A" wp14:editId="677DB0B7">
          <wp:extent cx="783266" cy="490655"/>
          <wp:effectExtent l="0" t="0" r="0" b="5080"/>
          <wp:docPr id="664" name="Kép 664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8879" cy="494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326C3">
      <w:rPr>
        <w:noProof/>
      </w:rPr>
      <w:drawing>
        <wp:inline distT="0" distB="0" distL="0" distR="0" wp14:anchorId="5BF14288" wp14:editId="51924461">
          <wp:extent cx="1076325" cy="363220"/>
          <wp:effectExtent l="0" t="0" r="9525" b="0"/>
          <wp:docPr id="665" name="Kép 6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953" w:rsidRDefault="00DC5953">
    <w:pPr>
      <w:pStyle w:val="lfej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0</w:t>
    </w:r>
    <w:r>
      <w:rPr>
        <w:noProof/>
      </w:rPr>
      <w:fldChar w:fldCharType="end"/>
    </w:r>
  </w:p>
  <w:p w:rsidR="00DC5953" w:rsidRDefault="00DC595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CE0" w:rsidRPr="00344765" w:rsidRDefault="00CF3CE0" w:rsidP="00CF3CE0">
    <w:pPr>
      <w:pStyle w:val="lfej"/>
      <w:rPr>
        <w:rFonts w:cs="Arial"/>
        <w:b/>
        <w:color w:val="7F7F7F"/>
        <w:sz w:val="28"/>
        <w:szCs w:val="28"/>
      </w:rPr>
    </w:pPr>
    <w:r>
      <w:rPr>
        <w:noProof/>
      </w:rPr>
      <w:drawing>
        <wp:anchor distT="0" distB="0" distL="114300" distR="114300" simplePos="0" relativeHeight="251696128" behindDoc="0" locked="0" layoutInCell="1" allowOverlap="1" wp14:anchorId="069D1FEC" wp14:editId="54DE478C">
          <wp:simplePos x="0" y="0"/>
          <wp:positionH relativeFrom="column">
            <wp:posOffset>6475730</wp:posOffset>
          </wp:positionH>
          <wp:positionV relativeFrom="paragraph">
            <wp:posOffset>-117475</wp:posOffset>
          </wp:positionV>
          <wp:extent cx="2331720" cy="720090"/>
          <wp:effectExtent l="0" t="0" r="0" b="3810"/>
          <wp:wrapSquare wrapText="bothSides"/>
          <wp:docPr id="10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7152" behindDoc="0" locked="0" layoutInCell="1" allowOverlap="1" wp14:anchorId="6E6BA325" wp14:editId="325EA1C0">
          <wp:simplePos x="0" y="0"/>
          <wp:positionH relativeFrom="column">
            <wp:posOffset>3253105</wp:posOffset>
          </wp:positionH>
          <wp:positionV relativeFrom="paragraph">
            <wp:posOffset>77470</wp:posOffset>
          </wp:positionV>
          <wp:extent cx="1076325" cy="363220"/>
          <wp:effectExtent l="0" t="0" r="9525" b="0"/>
          <wp:wrapSquare wrapText="bothSides"/>
          <wp:docPr id="11" name="Kép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176" behindDoc="0" locked="0" layoutInCell="1" allowOverlap="1" wp14:anchorId="73701E62" wp14:editId="2F4A9B6D">
          <wp:simplePos x="0" y="0"/>
          <wp:positionH relativeFrom="column">
            <wp:posOffset>2462530</wp:posOffset>
          </wp:positionH>
          <wp:positionV relativeFrom="paragraph">
            <wp:posOffset>40640</wp:posOffset>
          </wp:positionV>
          <wp:extent cx="782955" cy="490220"/>
          <wp:effectExtent l="0" t="0" r="0" b="5080"/>
          <wp:wrapSquare wrapText="bothSides"/>
          <wp:docPr id="13" name="Kép 13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9200" behindDoc="0" locked="0" layoutInCell="1" allowOverlap="1" wp14:anchorId="5C3967F5" wp14:editId="21560729">
          <wp:simplePos x="0" y="0"/>
          <wp:positionH relativeFrom="column">
            <wp:posOffset>1282065</wp:posOffset>
          </wp:positionH>
          <wp:positionV relativeFrom="paragraph">
            <wp:posOffset>41275</wp:posOffset>
          </wp:positionV>
          <wp:extent cx="1085850" cy="371475"/>
          <wp:effectExtent l="0" t="0" r="0" b="9525"/>
          <wp:wrapSquare wrapText="bothSides"/>
          <wp:docPr id="14" name="Kép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695104" behindDoc="0" locked="0" layoutInCell="1" allowOverlap="1" wp14:anchorId="7C5D6B9C" wp14:editId="26F636F6">
          <wp:simplePos x="0" y="0"/>
          <wp:positionH relativeFrom="column">
            <wp:posOffset>395605</wp:posOffset>
          </wp:positionH>
          <wp:positionV relativeFrom="paragraph">
            <wp:posOffset>45085</wp:posOffset>
          </wp:positionV>
          <wp:extent cx="895350" cy="481965"/>
          <wp:effectExtent l="0" t="0" r="0" b="0"/>
          <wp:wrapSquare wrapText="bothSides"/>
          <wp:docPr id="15" name="Kép 15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Cs w:val="24"/>
      </w:rPr>
      <w:drawing>
        <wp:anchor distT="0" distB="0" distL="114300" distR="114300" simplePos="0" relativeHeight="251694080" behindDoc="0" locked="0" layoutInCell="1" allowOverlap="1" wp14:anchorId="4EA73570" wp14:editId="7FB9DAC2">
          <wp:simplePos x="0" y="0"/>
          <wp:positionH relativeFrom="column">
            <wp:posOffset>-503555</wp:posOffset>
          </wp:positionH>
          <wp:positionV relativeFrom="paragraph">
            <wp:posOffset>8890</wp:posOffset>
          </wp:positionV>
          <wp:extent cx="965835" cy="594995"/>
          <wp:effectExtent l="0" t="0" r="5715" b="0"/>
          <wp:wrapSquare wrapText="bothSides"/>
          <wp:docPr id="16" name="Kép 16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</w:p>
  <w:p w:rsidR="00CF3CE0" w:rsidRPr="00640828" w:rsidRDefault="00CF3CE0" w:rsidP="00CF3CE0">
    <w:pPr>
      <w:pStyle w:val="lfej"/>
    </w:pPr>
  </w:p>
  <w:p w:rsidR="00CF3CE0" w:rsidRPr="00CF3CE0" w:rsidRDefault="00CF3CE0" w:rsidP="00CF3CE0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953" w:rsidRPr="00344765" w:rsidRDefault="006E58A7">
    <w:pPr>
      <w:pStyle w:val="lfej"/>
      <w:rPr>
        <w:rFonts w:cs="Arial"/>
        <w:b/>
        <w:color w:val="7F7F7F"/>
        <w:sz w:val="28"/>
        <w:szCs w:val="28"/>
      </w:rPr>
    </w:pP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689984" behindDoc="0" locked="0" layoutInCell="1" allowOverlap="1" wp14:anchorId="7B3616AD" wp14:editId="6510DE3C">
          <wp:simplePos x="0" y="0"/>
          <wp:positionH relativeFrom="column">
            <wp:posOffset>30480</wp:posOffset>
          </wp:positionH>
          <wp:positionV relativeFrom="paragraph">
            <wp:posOffset>62230</wp:posOffset>
          </wp:positionV>
          <wp:extent cx="895350" cy="481965"/>
          <wp:effectExtent l="0" t="0" r="0" b="0"/>
          <wp:wrapNone/>
          <wp:docPr id="689" name="Kép 689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Cs w:val="24"/>
      </w:rPr>
      <w:drawing>
        <wp:anchor distT="0" distB="0" distL="114300" distR="114300" simplePos="0" relativeHeight="251687936" behindDoc="0" locked="0" layoutInCell="1" allowOverlap="1" wp14:anchorId="532A9982" wp14:editId="244FF7C8">
          <wp:simplePos x="0" y="0"/>
          <wp:positionH relativeFrom="column">
            <wp:posOffset>-927735</wp:posOffset>
          </wp:positionH>
          <wp:positionV relativeFrom="paragraph">
            <wp:posOffset>43815</wp:posOffset>
          </wp:positionV>
          <wp:extent cx="965835" cy="594995"/>
          <wp:effectExtent l="0" t="0" r="5715" b="0"/>
          <wp:wrapSquare wrapText="bothSides"/>
          <wp:docPr id="690" name="Kép 690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2032" behindDoc="0" locked="0" layoutInCell="1" allowOverlap="1" wp14:anchorId="2AE1682F" wp14:editId="24669337">
          <wp:simplePos x="0" y="0"/>
          <wp:positionH relativeFrom="column">
            <wp:posOffset>3968115</wp:posOffset>
          </wp:positionH>
          <wp:positionV relativeFrom="paragraph">
            <wp:posOffset>-65405</wp:posOffset>
          </wp:positionV>
          <wp:extent cx="2331720" cy="720090"/>
          <wp:effectExtent l="0" t="0" r="0" b="3810"/>
          <wp:wrapSquare wrapText="bothSides"/>
          <wp:docPr id="691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  </w:t>
    </w:r>
    <w:r>
      <w:rPr>
        <w:noProof/>
      </w:rPr>
      <w:drawing>
        <wp:inline distT="0" distB="0" distL="0" distR="0" wp14:anchorId="0E2A6B0B" wp14:editId="0C59321B">
          <wp:extent cx="1085850" cy="371475"/>
          <wp:effectExtent l="0" t="0" r="0" b="9525"/>
          <wp:docPr id="692" name="Kép 6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4E3F69F" wp14:editId="4879102C">
          <wp:extent cx="783266" cy="490655"/>
          <wp:effectExtent l="0" t="0" r="0" b="5080"/>
          <wp:docPr id="693" name="Kép 693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8879" cy="494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76E3CBA" wp14:editId="0B1C961F">
          <wp:extent cx="1076325" cy="363220"/>
          <wp:effectExtent l="0" t="0" r="9525" b="0"/>
          <wp:docPr id="694" name="Kép 69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953" w:rsidRDefault="00A55BB9">
    <w:pPr>
      <w:pStyle w:val="lfej"/>
    </w:pPr>
    <w:r>
      <w:rPr>
        <w:noProof/>
        <w:szCs w:val="24"/>
      </w:rPr>
      <w:drawing>
        <wp:anchor distT="0" distB="0" distL="114300" distR="114300" simplePos="0" relativeHeight="251681792" behindDoc="0" locked="0" layoutInCell="1" allowOverlap="1" wp14:anchorId="16FABBDF" wp14:editId="2C0613B5">
          <wp:simplePos x="0" y="0"/>
          <wp:positionH relativeFrom="column">
            <wp:posOffset>-1080135</wp:posOffset>
          </wp:positionH>
          <wp:positionV relativeFrom="paragraph">
            <wp:posOffset>40640</wp:posOffset>
          </wp:positionV>
          <wp:extent cx="965835" cy="594995"/>
          <wp:effectExtent l="0" t="0" r="5715" b="0"/>
          <wp:wrapSquare wrapText="bothSides"/>
          <wp:docPr id="696" name="Kép 696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683840" behindDoc="0" locked="0" layoutInCell="1" allowOverlap="1" wp14:anchorId="002EDB5A" wp14:editId="20A1C1F2">
          <wp:simplePos x="0" y="0"/>
          <wp:positionH relativeFrom="column">
            <wp:posOffset>-121443</wp:posOffset>
          </wp:positionH>
          <wp:positionV relativeFrom="paragraph">
            <wp:posOffset>144661</wp:posOffset>
          </wp:positionV>
          <wp:extent cx="895350" cy="481965"/>
          <wp:effectExtent l="0" t="0" r="0" b="0"/>
          <wp:wrapNone/>
          <wp:docPr id="697" name="Kép 697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</w:t>
    </w:r>
    <w:r>
      <w:rPr>
        <w:noProof/>
      </w:rPr>
      <w:drawing>
        <wp:inline distT="0" distB="0" distL="0" distR="0" wp14:anchorId="789A27DF" wp14:editId="4CF87EC3">
          <wp:extent cx="1085850" cy="371475"/>
          <wp:effectExtent l="0" t="0" r="0" b="9525"/>
          <wp:docPr id="698" name="Kép 6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7423D647" wp14:editId="1DE06106">
          <wp:extent cx="783266" cy="490655"/>
          <wp:effectExtent l="0" t="0" r="0" b="5080"/>
          <wp:docPr id="699" name="Kép 699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8879" cy="494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3F6E724" wp14:editId="720E2040">
          <wp:extent cx="1076325" cy="363220"/>
          <wp:effectExtent l="0" t="0" r="9525" b="0"/>
          <wp:docPr id="700" name="Kép 7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85888" behindDoc="0" locked="0" layoutInCell="1" allowOverlap="1" wp14:anchorId="22F81EBA" wp14:editId="23BF9991">
          <wp:simplePos x="0" y="0"/>
          <wp:positionH relativeFrom="column">
            <wp:posOffset>4025265</wp:posOffset>
          </wp:positionH>
          <wp:positionV relativeFrom="paragraph">
            <wp:posOffset>37465</wp:posOffset>
          </wp:positionV>
          <wp:extent cx="2331720" cy="720090"/>
          <wp:effectExtent l="0" t="0" r="0" b="0"/>
          <wp:wrapSquare wrapText="bothSides"/>
          <wp:docPr id="701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CE0" w:rsidRPr="00344765" w:rsidRDefault="00CF3CE0" w:rsidP="00CF3CE0">
    <w:pPr>
      <w:pStyle w:val="lfej"/>
      <w:rPr>
        <w:rFonts w:cs="Arial"/>
        <w:b/>
        <w:color w:val="7F7F7F"/>
        <w:sz w:val="28"/>
        <w:szCs w:val="28"/>
      </w:rPr>
    </w:pPr>
    <w:r>
      <w:rPr>
        <w:noProof/>
      </w:rPr>
      <w:drawing>
        <wp:anchor distT="0" distB="0" distL="114300" distR="114300" simplePos="0" relativeHeight="251707392" behindDoc="0" locked="0" layoutInCell="1" allowOverlap="1" wp14:anchorId="5E78FC7B" wp14:editId="627AE169">
          <wp:simplePos x="0" y="0"/>
          <wp:positionH relativeFrom="column">
            <wp:posOffset>6475730</wp:posOffset>
          </wp:positionH>
          <wp:positionV relativeFrom="paragraph">
            <wp:posOffset>-117475</wp:posOffset>
          </wp:positionV>
          <wp:extent cx="2331720" cy="720090"/>
          <wp:effectExtent l="0" t="0" r="0" b="3810"/>
          <wp:wrapSquare wrapText="bothSides"/>
          <wp:docPr id="676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8416" behindDoc="0" locked="0" layoutInCell="1" allowOverlap="1" wp14:anchorId="1F26541C" wp14:editId="1C757D48">
          <wp:simplePos x="0" y="0"/>
          <wp:positionH relativeFrom="column">
            <wp:posOffset>3253105</wp:posOffset>
          </wp:positionH>
          <wp:positionV relativeFrom="paragraph">
            <wp:posOffset>77470</wp:posOffset>
          </wp:positionV>
          <wp:extent cx="1076325" cy="363220"/>
          <wp:effectExtent l="0" t="0" r="9525" b="0"/>
          <wp:wrapSquare wrapText="bothSides"/>
          <wp:docPr id="677" name="Kép 67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9440" behindDoc="0" locked="0" layoutInCell="1" allowOverlap="1" wp14:anchorId="6253F517" wp14:editId="49EE6D90">
          <wp:simplePos x="0" y="0"/>
          <wp:positionH relativeFrom="column">
            <wp:posOffset>2462530</wp:posOffset>
          </wp:positionH>
          <wp:positionV relativeFrom="paragraph">
            <wp:posOffset>40640</wp:posOffset>
          </wp:positionV>
          <wp:extent cx="782955" cy="490220"/>
          <wp:effectExtent l="0" t="0" r="0" b="5080"/>
          <wp:wrapSquare wrapText="bothSides"/>
          <wp:docPr id="7" name="Kép 7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0464" behindDoc="0" locked="0" layoutInCell="1" allowOverlap="1" wp14:anchorId="5AEE10F7" wp14:editId="7A0DC3E5">
          <wp:simplePos x="0" y="0"/>
          <wp:positionH relativeFrom="column">
            <wp:posOffset>1282065</wp:posOffset>
          </wp:positionH>
          <wp:positionV relativeFrom="paragraph">
            <wp:posOffset>41275</wp:posOffset>
          </wp:positionV>
          <wp:extent cx="1085850" cy="371475"/>
          <wp:effectExtent l="0" t="0" r="0" b="9525"/>
          <wp:wrapSquare wrapText="bothSides"/>
          <wp:docPr id="678" name="Kép 67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706368" behindDoc="0" locked="0" layoutInCell="1" allowOverlap="1" wp14:anchorId="7D21252B" wp14:editId="7B9BE1EC">
          <wp:simplePos x="0" y="0"/>
          <wp:positionH relativeFrom="column">
            <wp:posOffset>395605</wp:posOffset>
          </wp:positionH>
          <wp:positionV relativeFrom="paragraph">
            <wp:posOffset>45085</wp:posOffset>
          </wp:positionV>
          <wp:extent cx="895350" cy="481965"/>
          <wp:effectExtent l="0" t="0" r="0" b="0"/>
          <wp:wrapSquare wrapText="bothSides"/>
          <wp:docPr id="679" name="Kép 679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Cs w:val="24"/>
      </w:rPr>
      <w:drawing>
        <wp:anchor distT="0" distB="0" distL="114300" distR="114300" simplePos="0" relativeHeight="251705344" behindDoc="0" locked="0" layoutInCell="1" allowOverlap="1" wp14:anchorId="26370BF4" wp14:editId="28D254CD">
          <wp:simplePos x="0" y="0"/>
          <wp:positionH relativeFrom="column">
            <wp:posOffset>-503555</wp:posOffset>
          </wp:positionH>
          <wp:positionV relativeFrom="paragraph">
            <wp:posOffset>8890</wp:posOffset>
          </wp:positionV>
          <wp:extent cx="965835" cy="594995"/>
          <wp:effectExtent l="0" t="0" r="5715" b="0"/>
          <wp:wrapSquare wrapText="bothSides"/>
          <wp:docPr id="680" name="Kép 680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</w:p>
  <w:p w:rsidR="00CF3CE0" w:rsidRPr="00640828" w:rsidRDefault="00CF3CE0" w:rsidP="00CF3CE0">
    <w:pPr>
      <w:pStyle w:val="lfej"/>
    </w:pPr>
  </w:p>
  <w:p w:rsidR="00CF3CE0" w:rsidRPr="00CF3CE0" w:rsidRDefault="00CF3CE0" w:rsidP="00CF3CE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A0ED64"/>
    <w:lvl w:ilvl="0">
      <w:start w:val="1"/>
      <w:numFmt w:val="decimal"/>
      <w:pStyle w:val="Szmozottlista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88"/>
    <w:multiLevelType w:val="singleLevel"/>
    <w:tmpl w:val="458EC9A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6A98DFD8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  <w:szCs w:val="18"/>
      </w:rPr>
    </w:lvl>
  </w:abstractNum>
  <w:abstractNum w:abstractNumId="3" w15:restartNumberingAfterBreak="0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00000008"/>
    <w:multiLevelType w:val="multilevel"/>
    <w:tmpl w:val="00000008"/>
    <w:name w:val="WW8Num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062"/>
      <w:numFmt w:val="bullet"/>
      <w:lvlText w:val="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109973FC"/>
    <w:multiLevelType w:val="hybridMultilevel"/>
    <w:tmpl w:val="6D6419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771C7"/>
    <w:multiLevelType w:val="hybridMultilevel"/>
    <w:tmpl w:val="7C7C0068"/>
    <w:lvl w:ilvl="0" w:tplc="DFA427BE">
      <w:start w:val="1"/>
      <w:numFmt w:val="upperRoman"/>
      <w:pStyle w:val="Cmsor1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E2133"/>
    <w:multiLevelType w:val="hybridMultilevel"/>
    <w:tmpl w:val="C16AA452"/>
    <w:lvl w:ilvl="0" w:tplc="B142BFAA">
      <w:start w:val="1"/>
      <w:numFmt w:val="bullet"/>
      <w:pStyle w:val="Felsorols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314E3A"/>
    <w:multiLevelType w:val="hybridMultilevel"/>
    <w:tmpl w:val="B1520C0C"/>
    <w:lvl w:ilvl="0" w:tplc="4B6020E4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E65F3"/>
    <w:multiLevelType w:val="hybridMultilevel"/>
    <w:tmpl w:val="D3702676"/>
    <w:lvl w:ilvl="0" w:tplc="F7E47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3C7326">
      <w:numFmt w:val="none"/>
      <w:lvlText w:val=""/>
      <w:lvlJc w:val="left"/>
      <w:pPr>
        <w:tabs>
          <w:tab w:val="num" w:pos="360"/>
        </w:tabs>
      </w:pPr>
    </w:lvl>
    <w:lvl w:ilvl="2" w:tplc="1646FFEE">
      <w:numFmt w:val="none"/>
      <w:lvlText w:val=""/>
      <w:lvlJc w:val="left"/>
      <w:pPr>
        <w:tabs>
          <w:tab w:val="num" w:pos="360"/>
        </w:tabs>
      </w:pPr>
    </w:lvl>
    <w:lvl w:ilvl="3" w:tplc="E0026C8C">
      <w:numFmt w:val="none"/>
      <w:lvlText w:val=""/>
      <w:lvlJc w:val="left"/>
      <w:pPr>
        <w:tabs>
          <w:tab w:val="num" w:pos="360"/>
        </w:tabs>
      </w:pPr>
    </w:lvl>
    <w:lvl w:ilvl="4" w:tplc="981CF096">
      <w:numFmt w:val="none"/>
      <w:lvlText w:val=""/>
      <w:lvlJc w:val="left"/>
      <w:pPr>
        <w:tabs>
          <w:tab w:val="num" w:pos="360"/>
        </w:tabs>
      </w:pPr>
    </w:lvl>
    <w:lvl w:ilvl="5" w:tplc="71203572">
      <w:numFmt w:val="none"/>
      <w:lvlText w:val=""/>
      <w:lvlJc w:val="left"/>
      <w:pPr>
        <w:tabs>
          <w:tab w:val="num" w:pos="360"/>
        </w:tabs>
      </w:pPr>
    </w:lvl>
    <w:lvl w:ilvl="6" w:tplc="A5BCA116">
      <w:numFmt w:val="none"/>
      <w:lvlText w:val=""/>
      <w:lvlJc w:val="left"/>
      <w:pPr>
        <w:tabs>
          <w:tab w:val="num" w:pos="360"/>
        </w:tabs>
      </w:pPr>
    </w:lvl>
    <w:lvl w:ilvl="7" w:tplc="4A12E7B2">
      <w:numFmt w:val="none"/>
      <w:lvlText w:val=""/>
      <w:lvlJc w:val="left"/>
      <w:pPr>
        <w:tabs>
          <w:tab w:val="num" w:pos="360"/>
        </w:tabs>
      </w:pPr>
    </w:lvl>
    <w:lvl w:ilvl="8" w:tplc="1732346E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3C6F288D"/>
    <w:multiLevelType w:val="hybridMultilevel"/>
    <w:tmpl w:val="DAF2F3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C0A2A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CB9E240C">
      <w:numFmt w:val="bullet"/>
      <w:pStyle w:val="-Felsorols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D06A3"/>
    <w:multiLevelType w:val="hybridMultilevel"/>
    <w:tmpl w:val="8F7ACC02"/>
    <w:lvl w:ilvl="0" w:tplc="263ADE4A">
      <w:start w:val="1"/>
      <w:numFmt w:val="bullet"/>
      <w:pStyle w:val="Felsorol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B3C2E"/>
    <w:multiLevelType w:val="hybridMultilevel"/>
    <w:tmpl w:val="61A8D686"/>
    <w:lvl w:ilvl="0" w:tplc="670CC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B93D90"/>
    <w:multiLevelType w:val="hybridMultilevel"/>
    <w:tmpl w:val="34121A8A"/>
    <w:lvl w:ilvl="0" w:tplc="3B86D6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2B2F19"/>
    <w:multiLevelType w:val="multilevel"/>
    <w:tmpl w:val="2592C0AE"/>
    <w:lvl w:ilvl="0">
      <w:start w:val="1"/>
      <w:numFmt w:val="decimal"/>
      <w:pStyle w:val="Alcm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lpont"/>
      <w:lvlText w:val="%1.%2."/>
      <w:lvlJc w:val="right"/>
      <w:pPr>
        <w:tabs>
          <w:tab w:val="num" w:pos="256"/>
        </w:tabs>
        <w:ind w:left="256" w:hanging="56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5EF4773"/>
    <w:multiLevelType w:val="hybridMultilevel"/>
    <w:tmpl w:val="B8E24A64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444F42"/>
    <w:multiLevelType w:val="hybridMultilevel"/>
    <w:tmpl w:val="803AAAAA"/>
    <w:lvl w:ilvl="0" w:tplc="040E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5663B"/>
    <w:multiLevelType w:val="hybridMultilevel"/>
    <w:tmpl w:val="5D144DF6"/>
    <w:lvl w:ilvl="0" w:tplc="A044E560">
      <w:start w:val="1"/>
      <w:numFmt w:val="bullet"/>
      <w:pStyle w:val="FelsorA4szin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3AC2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DE77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3025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8E9B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66E1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D2A7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FE76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5A85B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7"/>
  </w:num>
  <w:num w:numId="4">
    <w:abstractNumId w:val="7"/>
  </w:num>
  <w:num w:numId="5">
    <w:abstractNumId w:val="10"/>
  </w:num>
  <w:num w:numId="6">
    <w:abstractNumId w:val="6"/>
  </w:num>
  <w:num w:numId="7">
    <w:abstractNumId w:val="11"/>
  </w:num>
  <w:num w:numId="8">
    <w:abstractNumId w:val="8"/>
  </w:num>
  <w:num w:numId="9">
    <w:abstractNumId w:val="5"/>
  </w:num>
  <w:num w:numId="10">
    <w:abstractNumId w:val="15"/>
  </w:num>
  <w:num w:numId="11">
    <w:abstractNumId w:val="12"/>
  </w:num>
  <w:num w:numId="12">
    <w:abstractNumId w:val="13"/>
  </w:num>
  <w:num w:numId="13">
    <w:abstractNumId w:val="14"/>
  </w:num>
  <w:num w:numId="14">
    <w:abstractNumId w:val="9"/>
  </w:num>
  <w:num w:numId="15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NotTrackFormatting/>
  <w:documentProtection w:edit="readOnly" w:formatting="1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>
      <o:colormenu v:ext="edit" fillcolor="#ffc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D3A"/>
    <w:rsid w:val="00006217"/>
    <w:rsid w:val="00006475"/>
    <w:rsid w:val="00007187"/>
    <w:rsid w:val="00007430"/>
    <w:rsid w:val="000144C7"/>
    <w:rsid w:val="00023B5B"/>
    <w:rsid w:val="00024696"/>
    <w:rsid w:val="00027271"/>
    <w:rsid w:val="000326C3"/>
    <w:rsid w:val="00037777"/>
    <w:rsid w:val="00040FB7"/>
    <w:rsid w:val="00043052"/>
    <w:rsid w:val="00050B82"/>
    <w:rsid w:val="00050C27"/>
    <w:rsid w:val="00053678"/>
    <w:rsid w:val="000617ED"/>
    <w:rsid w:val="00080089"/>
    <w:rsid w:val="00082E22"/>
    <w:rsid w:val="000853EA"/>
    <w:rsid w:val="000A55C6"/>
    <w:rsid w:val="000B70AD"/>
    <w:rsid w:val="000B7E3D"/>
    <w:rsid w:val="000C628C"/>
    <w:rsid w:val="000D0979"/>
    <w:rsid w:val="000D0BB6"/>
    <w:rsid w:val="000D52B8"/>
    <w:rsid w:val="000E4148"/>
    <w:rsid w:val="000F1272"/>
    <w:rsid w:val="000F54F5"/>
    <w:rsid w:val="000F5B6C"/>
    <w:rsid w:val="00101B90"/>
    <w:rsid w:val="00102C4F"/>
    <w:rsid w:val="00103B97"/>
    <w:rsid w:val="00104A45"/>
    <w:rsid w:val="00120F84"/>
    <w:rsid w:val="00125142"/>
    <w:rsid w:val="00125CCA"/>
    <w:rsid w:val="00131D35"/>
    <w:rsid w:val="00134FA5"/>
    <w:rsid w:val="00135BAF"/>
    <w:rsid w:val="00135C43"/>
    <w:rsid w:val="00135F72"/>
    <w:rsid w:val="00137CDF"/>
    <w:rsid w:val="001422C5"/>
    <w:rsid w:val="001713C1"/>
    <w:rsid w:val="001726E3"/>
    <w:rsid w:val="00173F71"/>
    <w:rsid w:val="0017788B"/>
    <w:rsid w:val="001829BC"/>
    <w:rsid w:val="00187697"/>
    <w:rsid w:val="00187D32"/>
    <w:rsid w:val="00192E47"/>
    <w:rsid w:val="00196C85"/>
    <w:rsid w:val="001A1368"/>
    <w:rsid w:val="001A4173"/>
    <w:rsid w:val="001B0D22"/>
    <w:rsid w:val="001B4F16"/>
    <w:rsid w:val="001B6875"/>
    <w:rsid w:val="001C310E"/>
    <w:rsid w:val="001C455D"/>
    <w:rsid w:val="001C6B33"/>
    <w:rsid w:val="001C7E88"/>
    <w:rsid w:val="001D267E"/>
    <w:rsid w:val="001D7E99"/>
    <w:rsid w:val="001E3B3C"/>
    <w:rsid w:val="001E3F08"/>
    <w:rsid w:val="001E7B44"/>
    <w:rsid w:val="00200ED2"/>
    <w:rsid w:val="0020425E"/>
    <w:rsid w:val="0020590E"/>
    <w:rsid w:val="00205D25"/>
    <w:rsid w:val="0021398A"/>
    <w:rsid w:val="00215AFC"/>
    <w:rsid w:val="0021726F"/>
    <w:rsid w:val="00220015"/>
    <w:rsid w:val="00222B83"/>
    <w:rsid w:val="002304E6"/>
    <w:rsid w:val="002307CD"/>
    <w:rsid w:val="002437D0"/>
    <w:rsid w:val="002451AF"/>
    <w:rsid w:val="00250C1D"/>
    <w:rsid w:val="00250F91"/>
    <w:rsid w:val="00251CCA"/>
    <w:rsid w:val="00252DA0"/>
    <w:rsid w:val="00265724"/>
    <w:rsid w:val="002707B5"/>
    <w:rsid w:val="00277A25"/>
    <w:rsid w:val="00280E03"/>
    <w:rsid w:val="00285C5F"/>
    <w:rsid w:val="00290EC3"/>
    <w:rsid w:val="00291112"/>
    <w:rsid w:val="00292BAE"/>
    <w:rsid w:val="002A030F"/>
    <w:rsid w:val="002B44EB"/>
    <w:rsid w:val="002D5694"/>
    <w:rsid w:val="002D5A47"/>
    <w:rsid w:val="002D5D05"/>
    <w:rsid w:val="002D5D3E"/>
    <w:rsid w:val="002E291E"/>
    <w:rsid w:val="002F2626"/>
    <w:rsid w:val="002F4BAD"/>
    <w:rsid w:val="003017E4"/>
    <w:rsid w:val="0030648D"/>
    <w:rsid w:val="00306BB2"/>
    <w:rsid w:val="0031555A"/>
    <w:rsid w:val="00315591"/>
    <w:rsid w:val="003173DE"/>
    <w:rsid w:val="003205FD"/>
    <w:rsid w:val="00321A77"/>
    <w:rsid w:val="00326171"/>
    <w:rsid w:val="00327BAA"/>
    <w:rsid w:val="00330280"/>
    <w:rsid w:val="00334458"/>
    <w:rsid w:val="00334DEF"/>
    <w:rsid w:val="00342492"/>
    <w:rsid w:val="00344765"/>
    <w:rsid w:val="003556D5"/>
    <w:rsid w:val="00356F09"/>
    <w:rsid w:val="0036290B"/>
    <w:rsid w:val="00362E7C"/>
    <w:rsid w:val="003664F9"/>
    <w:rsid w:val="0036694D"/>
    <w:rsid w:val="00367267"/>
    <w:rsid w:val="00370E52"/>
    <w:rsid w:val="0037380E"/>
    <w:rsid w:val="003743F4"/>
    <w:rsid w:val="0037710B"/>
    <w:rsid w:val="003810A3"/>
    <w:rsid w:val="00382B48"/>
    <w:rsid w:val="003864DB"/>
    <w:rsid w:val="00397AF8"/>
    <w:rsid w:val="003A0E6F"/>
    <w:rsid w:val="003A2D2A"/>
    <w:rsid w:val="003B1673"/>
    <w:rsid w:val="003B2FDF"/>
    <w:rsid w:val="003B544B"/>
    <w:rsid w:val="003C0D4E"/>
    <w:rsid w:val="003D4B50"/>
    <w:rsid w:val="003D6BB0"/>
    <w:rsid w:val="003E1C9F"/>
    <w:rsid w:val="003F296C"/>
    <w:rsid w:val="003F3358"/>
    <w:rsid w:val="003F4813"/>
    <w:rsid w:val="003F5F43"/>
    <w:rsid w:val="00402FD4"/>
    <w:rsid w:val="00403CA5"/>
    <w:rsid w:val="00403D3A"/>
    <w:rsid w:val="00410A18"/>
    <w:rsid w:val="004156D9"/>
    <w:rsid w:val="00421A4A"/>
    <w:rsid w:val="00422248"/>
    <w:rsid w:val="004228A7"/>
    <w:rsid w:val="00426F19"/>
    <w:rsid w:val="004302EA"/>
    <w:rsid w:val="00432567"/>
    <w:rsid w:val="0043370D"/>
    <w:rsid w:val="00445294"/>
    <w:rsid w:val="004530FB"/>
    <w:rsid w:val="004547DE"/>
    <w:rsid w:val="00455041"/>
    <w:rsid w:val="004562B3"/>
    <w:rsid w:val="00461728"/>
    <w:rsid w:val="00463D51"/>
    <w:rsid w:val="00472A38"/>
    <w:rsid w:val="00472B9A"/>
    <w:rsid w:val="00474F5A"/>
    <w:rsid w:val="00476721"/>
    <w:rsid w:val="0048302D"/>
    <w:rsid w:val="00493447"/>
    <w:rsid w:val="004A1485"/>
    <w:rsid w:val="004A6178"/>
    <w:rsid w:val="004A6989"/>
    <w:rsid w:val="004B0352"/>
    <w:rsid w:val="004B04AB"/>
    <w:rsid w:val="004B0743"/>
    <w:rsid w:val="004C1F47"/>
    <w:rsid w:val="004C6A4A"/>
    <w:rsid w:val="004D10B7"/>
    <w:rsid w:val="004D2648"/>
    <w:rsid w:val="004D7CD0"/>
    <w:rsid w:val="004E0052"/>
    <w:rsid w:val="004E11E4"/>
    <w:rsid w:val="004E4913"/>
    <w:rsid w:val="004E5544"/>
    <w:rsid w:val="004F45BB"/>
    <w:rsid w:val="0050744C"/>
    <w:rsid w:val="00514631"/>
    <w:rsid w:val="00520357"/>
    <w:rsid w:val="00527CDE"/>
    <w:rsid w:val="00542B28"/>
    <w:rsid w:val="00543897"/>
    <w:rsid w:val="0056355F"/>
    <w:rsid w:val="00565185"/>
    <w:rsid w:val="00565E51"/>
    <w:rsid w:val="00566D66"/>
    <w:rsid w:val="00567338"/>
    <w:rsid w:val="005721C8"/>
    <w:rsid w:val="00572762"/>
    <w:rsid w:val="0057525B"/>
    <w:rsid w:val="00577118"/>
    <w:rsid w:val="00585166"/>
    <w:rsid w:val="00587EE6"/>
    <w:rsid w:val="005906F8"/>
    <w:rsid w:val="00593596"/>
    <w:rsid w:val="0059730D"/>
    <w:rsid w:val="005A6BBD"/>
    <w:rsid w:val="005C7DCE"/>
    <w:rsid w:val="005D5560"/>
    <w:rsid w:val="005E2981"/>
    <w:rsid w:val="005E6051"/>
    <w:rsid w:val="00602FA1"/>
    <w:rsid w:val="00604EC3"/>
    <w:rsid w:val="00613C63"/>
    <w:rsid w:val="00615216"/>
    <w:rsid w:val="006228BE"/>
    <w:rsid w:val="00635756"/>
    <w:rsid w:val="00640707"/>
    <w:rsid w:val="00642CA4"/>
    <w:rsid w:val="00642EE3"/>
    <w:rsid w:val="00647264"/>
    <w:rsid w:val="0065286A"/>
    <w:rsid w:val="00660335"/>
    <w:rsid w:val="006623E3"/>
    <w:rsid w:val="00662EBE"/>
    <w:rsid w:val="00664724"/>
    <w:rsid w:val="0066585B"/>
    <w:rsid w:val="006724AF"/>
    <w:rsid w:val="006772B2"/>
    <w:rsid w:val="00680A9E"/>
    <w:rsid w:val="006929F1"/>
    <w:rsid w:val="006A33B2"/>
    <w:rsid w:val="006A6610"/>
    <w:rsid w:val="006B18A9"/>
    <w:rsid w:val="006B2E1F"/>
    <w:rsid w:val="006B76BA"/>
    <w:rsid w:val="006C1B95"/>
    <w:rsid w:val="006C246F"/>
    <w:rsid w:val="006C5E6E"/>
    <w:rsid w:val="006C627A"/>
    <w:rsid w:val="006E58A7"/>
    <w:rsid w:val="006F0C4E"/>
    <w:rsid w:val="006F2034"/>
    <w:rsid w:val="006F602F"/>
    <w:rsid w:val="00700FD0"/>
    <w:rsid w:val="00702074"/>
    <w:rsid w:val="00712882"/>
    <w:rsid w:val="00721BB2"/>
    <w:rsid w:val="00725CEB"/>
    <w:rsid w:val="007324AF"/>
    <w:rsid w:val="0073470C"/>
    <w:rsid w:val="007437B2"/>
    <w:rsid w:val="0074620A"/>
    <w:rsid w:val="00753BCD"/>
    <w:rsid w:val="0077057B"/>
    <w:rsid w:val="00771F84"/>
    <w:rsid w:val="0077276A"/>
    <w:rsid w:val="007802E4"/>
    <w:rsid w:val="007825D1"/>
    <w:rsid w:val="0079123C"/>
    <w:rsid w:val="00795665"/>
    <w:rsid w:val="007958E9"/>
    <w:rsid w:val="007964A2"/>
    <w:rsid w:val="007A5E2B"/>
    <w:rsid w:val="007B6379"/>
    <w:rsid w:val="007C2713"/>
    <w:rsid w:val="007C3200"/>
    <w:rsid w:val="007D786A"/>
    <w:rsid w:val="007E1208"/>
    <w:rsid w:val="007E6D65"/>
    <w:rsid w:val="007E7191"/>
    <w:rsid w:val="007F4CA9"/>
    <w:rsid w:val="007F6E0D"/>
    <w:rsid w:val="00811030"/>
    <w:rsid w:val="00812C65"/>
    <w:rsid w:val="008200C3"/>
    <w:rsid w:val="008222EF"/>
    <w:rsid w:val="00824217"/>
    <w:rsid w:val="008268A4"/>
    <w:rsid w:val="00827398"/>
    <w:rsid w:val="00827AF3"/>
    <w:rsid w:val="008312EC"/>
    <w:rsid w:val="00833599"/>
    <w:rsid w:val="00834879"/>
    <w:rsid w:val="00834E12"/>
    <w:rsid w:val="008507F7"/>
    <w:rsid w:val="008539B0"/>
    <w:rsid w:val="0085574A"/>
    <w:rsid w:val="008562C5"/>
    <w:rsid w:val="00856AC7"/>
    <w:rsid w:val="00857A44"/>
    <w:rsid w:val="008609B9"/>
    <w:rsid w:val="00860A64"/>
    <w:rsid w:val="00866DC8"/>
    <w:rsid w:val="00870624"/>
    <w:rsid w:val="00881600"/>
    <w:rsid w:val="0088453F"/>
    <w:rsid w:val="00887A75"/>
    <w:rsid w:val="00890180"/>
    <w:rsid w:val="00895681"/>
    <w:rsid w:val="00897823"/>
    <w:rsid w:val="008B1F27"/>
    <w:rsid w:val="008C0FD4"/>
    <w:rsid w:val="008C1EA2"/>
    <w:rsid w:val="008C232B"/>
    <w:rsid w:val="008C73BA"/>
    <w:rsid w:val="008D337D"/>
    <w:rsid w:val="008D5F53"/>
    <w:rsid w:val="009104E6"/>
    <w:rsid w:val="00914090"/>
    <w:rsid w:val="00920288"/>
    <w:rsid w:val="00920B4E"/>
    <w:rsid w:val="00921D4F"/>
    <w:rsid w:val="009407FA"/>
    <w:rsid w:val="00941D6D"/>
    <w:rsid w:val="00942D8C"/>
    <w:rsid w:val="00950E1A"/>
    <w:rsid w:val="009549ED"/>
    <w:rsid w:val="009662E4"/>
    <w:rsid w:val="0097152C"/>
    <w:rsid w:val="0097544B"/>
    <w:rsid w:val="009809DB"/>
    <w:rsid w:val="00981985"/>
    <w:rsid w:val="00990BDE"/>
    <w:rsid w:val="009A301B"/>
    <w:rsid w:val="009A3324"/>
    <w:rsid w:val="009B176E"/>
    <w:rsid w:val="009B3FD8"/>
    <w:rsid w:val="009B78AD"/>
    <w:rsid w:val="009C27E9"/>
    <w:rsid w:val="009D15FB"/>
    <w:rsid w:val="009D24E4"/>
    <w:rsid w:val="009D433F"/>
    <w:rsid w:val="009D5B3D"/>
    <w:rsid w:val="009E569E"/>
    <w:rsid w:val="009F7775"/>
    <w:rsid w:val="00A04354"/>
    <w:rsid w:val="00A20929"/>
    <w:rsid w:val="00A24E6E"/>
    <w:rsid w:val="00A2564A"/>
    <w:rsid w:val="00A4791A"/>
    <w:rsid w:val="00A503AC"/>
    <w:rsid w:val="00A51377"/>
    <w:rsid w:val="00A54E8C"/>
    <w:rsid w:val="00A55BB9"/>
    <w:rsid w:val="00A6019E"/>
    <w:rsid w:val="00A60439"/>
    <w:rsid w:val="00A65ADE"/>
    <w:rsid w:val="00A76780"/>
    <w:rsid w:val="00A80348"/>
    <w:rsid w:val="00A821D6"/>
    <w:rsid w:val="00A83FFB"/>
    <w:rsid w:val="00A8441F"/>
    <w:rsid w:val="00A84F89"/>
    <w:rsid w:val="00A86422"/>
    <w:rsid w:val="00A875E1"/>
    <w:rsid w:val="00A92153"/>
    <w:rsid w:val="00A94091"/>
    <w:rsid w:val="00A958F1"/>
    <w:rsid w:val="00AC724A"/>
    <w:rsid w:val="00AD2D9C"/>
    <w:rsid w:val="00AD3A7A"/>
    <w:rsid w:val="00AE39E1"/>
    <w:rsid w:val="00AE7E1B"/>
    <w:rsid w:val="00AF05A7"/>
    <w:rsid w:val="00AF250B"/>
    <w:rsid w:val="00AF32AE"/>
    <w:rsid w:val="00AF6D3A"/>
    <w:rsid w:val="00AF728B"/>
    <w:rsid w:val="00AF7861"/>
    <w:rsid w:val="00B01FE4"/>
    <w:rsid w:val="00B11454"/>
    <w:rsid w:val="00B227A2"/>
    <w:rsid w:val="00B22C10"/>
    <w:rsid w:val="00B23035"/>
    <w:rsid w:val="00B23115"/>
    <w:rsid w:val="00B23C4C"/>
    <w:rsid w:val="00B370EE"/>
    <w:rsid w:val="00B37ACD"/>
    <w:rsid w:val="00B42C16"/>
    <w:rsid w:val="00B436FA"/>
    <w:rsid w:val="00B474E7"/>
    <w:rsid w:val="00B47D4D"/>
    <w:rsid w:val="00B540DD"/>
    <w:rsid w:val="00B60593"/>
    <w:rsid w:val="00B669F4"/>
    <w:rsid w:val="00B701F7"/>
    <w:rsid w:val="00B713F8"/>
    <w:rsid w:val="00B74081"/>
    <w:rsid w:val="00B76FFC"/>
    <w:rsid w:val="00B82197"/>
    <w:rsid w:val="00B833C0"/>
    <w:rsid w:val="00B8444A"/>
    <w:rsid w:val="00B90071"/>
    <w:rsid w:val="00B92FFC"/>
    <w:rsid w:val="00B9321C"/>
    <w:rsid w:val="00BB0157"/>
    <w:rsid w:val="00BB59AB"/>
    <w:rsid w:val="00BB65B3"/>
    <w:rsid w:val="00BB6C69"/>
    <w:rsid w:val="00BC1C0E"/>
    <w:rsid w:val="00BD618D"/>
    <w:rsid w:val="00BE12C1"/>
    <w:rsid w:val="00BE15B0"/>
    <w:rsid w:val="00BE7096"/>
    <w:rsid w:val="00BF1C64"/>
    <w:rsid w:val="00BF27F3"/>
    <w:rsid w:val="00C00AEF"/>
    <w:rsid w:val="00C161A1"/>
    <w:rsid w:val="00C26CB4"/>
    <w:rsid w:val="00C30A6A"/>
    <w:rsid w:val="00C32739"/>
    <w:rsid w:val="00C34F91"/>
    <w:rsid w:val="00C35B34"/>
    <w:rsid w:val="00C36F53"/>
    <w:rsid w:val="00C3713F"/>
    <w:rsid w:val="00C41423"/>
    <w:rsid w:val="00C43362"/>
    <w:rsid w:val="00C4467A"/>
    <w:rsid w:val="00C45BCC"/>
    <w:rsid w:val="00C46A35"/>
    <w:rsid w:val="00C52F8C"/>
    <w:rsid w:val="00C54874"/>
    <w:rsid w:val="00C5555F"/>
    <w:rsid w:val="00C6412A"/>
    <w:rsid w:val="00C6771C"/>
    <w:rsid w:val="00C67D53"/>
    <w:rsid w:val="00C8698B"/>
    <w:rsid w:val="00C86CC5"/>
    <w:rsid w:val="00C915AB"/>
    <w:rsid w:val="00C97CEA"/>
    <w:rsid w:val="00CA1A70"/>
    <w:rsid w:val="00CA6B94"/>
    <w:rsid w:val="00CC51E6"/>
    <w:rsid w:val="00CD0C61"/>
    <w:rsid w:val="00CD697C"/>
    <w:rsid w:val="00CE11C3"/>
    <w:rsid w:val="00CF16E5"/>
    <w:rsid w:val="00CF3CE0"/>
    <w:rsid w:val="00CF7806"/>
    <w:rsid w:val="00D20759"/>
    <w:rsid w:val="00D24197"/>
    <w:rsid w:val="00D3242C"/>
    <w:rsid w:val="00D37D94"/>
    <w:rsid w:val="00D4083C"/>
    <w:rsid w:val="00D528C2"/>
    <w:rsid w:val="00D52CF9"/>
    <w:rsid w:val="00D53683"/>
    <w:rsid w:val="00D53FFC"/>
    <w:rsid w:val="00D54241"/>
    <w:rsid w:val="00D543A8"/>
    <w:rsid w:val="00D578EA"/>
    <w:rsid w:val="00D62828"/>
    <w:rsid w:val="00D63E99"/>
    <w:rsid w:val="00D74DD5"/>
    <w:rsid w:val="00D908D3"/>
    <w:rsid w:val="00D91A87"/>
    <w:rsid w:val="00DA1B1F"/>
    <w:rsid w:val="00DA4EB7"/>
    <w:rsid w:val="00DB646D"/>
    <w:rsid w:val="00DC5953"/>
    <w:rsid w:val="00DC5E29"/>
    <w:rsid w:val="00DE0168"/>
    <w:rsid w:val="00DE17B5"/>
    <w:rsid w:val="00DE4677"/>
    <w:rsid w:val="00DF64E2"/>
    <w:rsid w:val="00DF7794"/>
    <w:rsid w:val="00E046A7"/>
    <w:rsid w:val="00E05E0B"/>
    <w:rsid w:val="00E103BC"/>
    <w:rsid w:val="00E12945"/>
    <w:rsid w:val="00E14D81"/>
    <w:rsid w:val="00E15E5B"/>
    <w:rsid w:val="00E26440"/>
    <w:rsid w:val="00E324E8"/>
    <w:rsid w:val="00E427D1"/>
    <w:rsid w:val="00E73F45"/>
    <w:rsid w:val="00E82CCE"/>
    <w:rsid w:val="00E82CE6"/>
    <w:rsid w:val="00E83100"/>
    <w:rsid w:val="00E835A8"/>
    <w:rsid w:val="00EA1B3E"/>
    <w:rsid w:val="00EA38B0"/>
    <w:rsid w:val="00EB6D04"/>
    <w:rsid w:val="00ED4D91"/>
    <w:rsid w:val="00ED5AE9"/>
    <w:rsid w:val="00EE7BCC"/>
    <w:rsid w:val="00F0057C"/>
    <w:rsid w:val="00F141B6"/>
    <w:rsid w:val="00F1639B"/>
    <w:rsid w:val="00F26264"/>
    <w:rsid w:val="00F274D7"/>
    <w:rsid w:val="00F30667"/>
    <w:rsid w:val="00F30F0E"/>
    <w:rsid w:val="00F47CBB"/>
    <w:rsid w:val="00F61134"/>
    <w:rsid w:val="00F6251E"/>
    <w:rsid w:val="00F63064"/>
    <w:rsid w:val="00F64A27"/>
    <w:rsid w:val="00F874B0"/>
    <w:rsid w:val="00F91B43"/>
    <w:rsid w:val="00FA3BD9"/>
    <w:rsid w:val="00FA71D4"/>
    <w:rsid w:val="00FB018F"/>
    <w:rsid w:val="00FB5D7B"/>
    <w:rsid w:val="00FC23B4"/>
    <w:rsid w:val="00FC3340"/>
    <w:rsid w:val="00FD36EC"/>
    <w:rsid w:val="00FE14C9"/>
    <w:rsid w:val="00FE52DA"/>
    <w:rsid w:val="00FE585C"/>
    <w:rsid w:val="00FE68DD"/>
    <w:rsid w:val="00FF043E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1">
      <o:colormenu v:ext="edit" fillcolor="#ffc000"/>
    </o:shapedefaults>
    <o:shapelayout v:ext="edit">
      <o:idmap v:ext="edit" data="1"/>
    </o:shapelayout>
  </w:shapeDefaults>
  <w:decimalSymbol w:val=","/>
  <w:listSeparator w:val=";"/>
  <w15:docId w15:val="{525B94FA-B457-4AB1-9CDB-1D2F1B4A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3A7A"/>
    <w:pPr>
      <w:spacing w:before="60" w:after="60"/>
    </w:pPr>
    <w:rPr>
      <w:rFonts w:ascii="Times New Roman" w:hAnsi="Times New Roman"/>
      <w:sz w:val="24"/>
      <w:szCs w:val="22"/>
    </w:rPr>
  </w:style>
  <w:style w:type="paragraph" w:styleId="Cmsor1">
    <w:name w:val="heading 1"/>
    <w:aliases w:val="Almodul"/>
    <w:basedOn w:val="Norml"/>
    <w:next w:val="Norml"/>
    <w:link w:val="Cmsor1Char"/>
    <w:autoRedefine/>
    <w:uiPriority w:val="9"/>
    <w:qFormat/>
    <w:rsid w:val="00B9321C"/>
    <w:pPr>
      <w:numPr>
        <w:numId w:val="6"/>
      </w:numPr>
      <w:spacing w:before="360" w:after="360"/>
      <w:ind w:left="993" w:hanging="153"/>
      <w:contextualSpacing/>
      <w:jc w:val="center"/>
      <w:outlineLvl w:val="0"/>
    </w:pPr>
    <w:rPr>
      <w:b/>
      <w:spacing w:val="5"/>
      <w:sz w:val="28"/>
      <w:szCs w:val="36"/>
    </w:rPr>
  </w:style>
  <w:style w:type="paragraph" w:styleId="Cmsor2">
    <w:name w:val="heading 2"/>
    <w:aliases w:val="Almodul alpontok"/>
    <w:basedOn w:val="Norml"/>
    <w:next w:val="Norml"/>
    <w:link w:val="Cmsor2Char"/>
    <w:uiPriority w:val="9"/>
    <w:unhideWhenUsed/>
    <w:qFormat/>
    <w:rsid w:val="00AD3A7A"/>
    <w:pPr>
      <w:spacing w:before="240" w:after="120"/>
      <w:outlineLvl w:val="1"/>
    </w:pPr>
    <w:rPr>
      <w:b/>
      <w:sz w:val="28"/>
      <w:szCs w:val="28"/>
      <w:u w:val="single"/>
    </w:rPr>
  </w:style>
  <w:style w:type="paragraph" w:styleId="Cmsor3">
    <w:name w:val="heading 3"/>
    <w:basedOn w:val="Norml"/>
    <w:next w:val="Norml"/>
    <w:link w:val="Cmsor3Char"/>
    <w:uiPriority w:val="9"/>
    <w:unhideWhenUsed/>
    <w:rsid w:val="00BD618D"/>
    <w:pPr>
      <w:spacing w:before="200" w:after="0" w:line="271" w:lineRule="auto"/>
      <w:outlineLvl w:val="2"/>
    </w:pPr>
    <w:rPr>
      <w:rFonts w:ascii="Cambria" w:hAnsi="Cambria"/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rsid w:val="00BD618D"/>
    <w:pPr>
      <w:spacing w:after="0" w:line="271" w:lineRule="auto"/>
      <w:outlineLvl w:val="3"/>
    </w:pPr>
    <w:rPr>
      <w:rFonts w:ascii="Cambria" w:hAnsi="Cambria"/>
      <w:b/>
      <w:bCs/>
      <w:spacing w:val="5"/>
      <w:szCs w:val="24"/>
    </w:rPr>
  </w:style>
  <w:style w:type="paragraph" w:styleId="Cmsor5">
    <w:name w:val="heading 5"/>
    <w:basedOn w:val="Norml"/>
    <w:next w:val="Norml"/>
    <w:link w:val="Cmsor5Char"/>
    <w:uiPriority w:val="9"/>
    <w:unhideWhenUsed/>
    <w:rsid w:val="00BD618D"/>
    <w:pPr>
      <w:spacing w:after="0" w:line="271" w:lineRule="auto"/>
      <w:outlineLvl w:val="4"/>
    </w:pPr>
    <w:rPr>
      <w:rFonts w:ascii="Cambria" w:hAnsi="Cambria"/>
      <w:i/>
      <w:iCs/>
      <w:szCs w:val="24"/>
    </w:rPr>
  </w:style>
  <w:style w:type="paragraph" w:styleId="Cmsor6">
    <w:name w:val="heading 6"/>
    <w:basedOn w:val="Norml"/>
    <w:next w:val="Norml"/>
    <w:link w:val="Cmsor6Char"/>
    <w:uiPriority w:val="9"/>
    <w:unhideWhenUsed/>
    <w:rsid w:val="00BD618D"/>
    <w:pPr>
      <w:shd w:val="clear" w:color="auto" w:fill="FFFFFF"/>
      <w:spacing w:after="0" w:line="271" w:lineRule="auto"/>
      <w:outlineLvl w:val="5"/>
    </w:pPr>
    <w:rPr>
      <w:rFonts w:ascii="Cambria" w:hAnsi="Cambria"/>
      <w:b/>
      <w:bCs/>
      <w:color w:val="595959"/>
      <w:spacing w:val="5"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"/>
    <w:unhideWhenUsed/>
    <w:rsid w:val="00BD618D"/>
    <w:pPr>
      <w:spacing w:after="0"/>
      <w:outlineLvl w:val="6"/>
    </w:pPr>
    <w:rPr>
      <w:rFonts w:ascii="Cambria" w:hAnsi="Cambria"/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unhideWhenUsed/>
    <w:rsid w:val="00BD618D"/>
    <w:pPr>
      <w:spacing w:after="0"/>
      <w:outlineLvl w:val="7"/>
    </w:pPr>
    <w:rPr>
      <w:rFonts w:ascii="Cambria" w:hAnsi="Cambria"/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unhideWhenUsed/>
    <w:rsid w:val="00BD618D"/>
    <w:pPr>
      <w:spacing w:after="0" w:line="271" w:lineRule="auto"/>
      <w:outlineLvl w:val="8"/>
    </w:pPr>
    <w:rPr>
      <w:rFonts w:ascii="Cambria" w:hAnsi="Cambria"/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FE52DA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E52DA"/>
  </w:style>
  <w:style w:type="paragraph" w:styleId="llb">
    <w:name w:val="footer"/>
    <w:basedOn w:val="Norml"/>
    <w:link w:val="llbChar"/>
    <w:uiPriority w:val="99"/>
    <w:unhideWhenUsed/>
    <w:rsid w:val="00FE52DA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E52DA"/>
  </w:style>
  <w:style w:type="paragraph" w:styleId="Buborkszveg">
    <w:name w:val="Balloon Text"/>
    <w:basedOn w:val="Norml"/>
    <w:link w:val="BuborkszvegChar"/>
    <w:unhideWhenUsed/>
    <w:rsid w:val="00FE52DA"/>
    <w:pPr>
      <w:spacing w:after="0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semiHidden/>
    <w:rsid w:val="00FE52DA"/>
    <w:rPr>
      <w:rFonts w:ascii="Tahoma" w:hAnsi="Tahoma" w:cs="Tahoma"/>
      <w:sz w:val="16"/>
      <w:szCs w:val="16"/>
    </w:rPr>
  </w:style>
  <w:style w:type="character" w:customStyle="1" w:styleId="Cmsor1Char">
    <w:name w:val="Címsor 1 Char"/>
    <w:aliases w:val="Almodul Char"/>
    <w:link w:val="Cmsor1"/>
    <w:uiPriority w:val="9"/>
    <w:rsid w:val="00B9321C"/>
    <w:rPr>
      <w:rFonts w:ascii="Times New Roman" w:hAnsi="Times New Roman"/>
      <w:b/>
      <w:spacing w:val="5"/>
      <w:sz w:val="28"/>
      <w:szCs w:val="36"/>
    </w:rPr>
  </w:style>
  <w:style w:type="character" w:customStyle="1" w:styleId="Cmsor2Char">
    <w:name w:val="Címsor 2 Char"/>
    <w:aliases w:val="Almodul alpontok Char"/>
    <w:link w:val="Cmsor2"/>
    <w:uiPriority w:val="9"/>
    <w:rsid w:val="00AD3A7A"/>
    <w:rPr>
      <w:rFonts w:ascii="Times New Roman" w:hAnsi="Times New Roman"/>
      <w:b/>
      <w:sz w:val="28"/>
      <w:szCs w:val="28"/>
      <w:u w:val="single"/>
    </w:rPr>
  </w:style>
  <w:style w:type="character" w:customStyle="1" w:styleId="Cmsor3Char">
    <w:name w:val="Címsor 3 Char"/>
    <w:link w:val="Cmsor3"/>
    <w:uiPriority w:val="9"/>
    <w:rsid w:val="00BD618D"/>
    <w:rPr>
      <w:i/>
      <w:iCs/>
      <w:smallCaps/>
      <w:spacing w:val="5"/>
      <w:sz w:val="26"/>
      <w:szCs w:val="26"/>
    </w:rPr>
  </w:style>
  <w:style w:type="character" w:customStyle="1" w:styleId="Cmsor4Char">
    <w:name w:val="Címsor 4 Char"/>
    <w:link w:val="Cmsor4"/>
    <w:uiPriority w:val="9"/>
    <w:rsid w:val="00BD618D"/>
    <w:rPr>
      <w:b/>
      <w:bCs/>
      <w:spacing w:val="5"/>
      <w:sz w:val="24"/>
      <w:szCs w:val="24"/>
    </w:rPr>
  </w:style>
  <w:style w:type="character" w:customStyle="1" w:styleId="Cmsor5Char">
    <w:name w:val="Címsor 5 Char"/>
    <w:link w:val="Cmsor5"/>
    <w:uiPriority w:val="9"/>
    <w:rsid w:val="00BD618D"/>
    <w:rPr>
      <w:i/>
      <w:iCs/>
      <w:sz w:val="24"/>
      <w:szCs w:val="24"/>
    </w:rPr>
  </w:style>
  <w:style w:type="character" w:customStyle="1" w:styleId="Cmsor6Char">
    <w:name w:val="Címsor 6 Char"/>
    <w:link w:val="Cmsor6"/>
    <w:uiPriority w:val="9"/>
    <w:rsid w:val="00BD618D"/>
    <w:rPr>
      <w:b/>
      <w:bCs/>
      <w:color w:val="595959"/>
      <w:spacing w:val="5"/>
      <w:shd w:val="clear" w:color="auto" w:fill="FFFFFF"/>
    </w:rPr>
  </w:style>
  <w:style w:type="character" w:customStyle="1" w:styleId="Cmsor7Char">
    <w:name w:val="Címsor 7 Char"/>
    <w:link w:val="Cmsor7"/>
    <w:uiPriority w:val="9"/>
    <w:rsid w:val="00BD618D"/>
    <w:rPr>
      <w:b/>
      <w:bCs/>
      <w:i/>
      <w:iCs/>
      <w:color w:val="5A5A5A"/>
      <w:sz w:val="20"/>
      <w:szCs w:val="20"/>
    </w:rPr>
  </w:style>
  <w:style w:type="character" w:customStyle="1" w:styleId="Cmsor8Char">
    <w:name w:val="Címsor 8 Char"/>
    <w:link w:val="Cmsor8"/>
    <w:uiPriority w:val="9"/>
    <w:rsid w:val="00BD618D"/>
    <w:rPr>
      <w:b/>
      <w:bCs/>
      <w:color w:val="7F7F7F"/>
      <w:sz w:val="20"/>
      <w:szCs w:val="20"/>
    </w:rPr>
  </w:style>
  <w:style w:type="character" w:customStyle="1" w:styleId="Cmsor9Char">
    <w:name w:val="Címsor 9 Char"/>
    <w:link w:val="Cmsor9"/>
    <w:uiPriority w:val="9"/>
    <w:rsid w:val="00BD618D"/>
    <w:rPr>
      <w:b/>
      <w:bCs/>
      <w:i/>
      <w:iCs/>
      <w:color w:val="7F7F7F"/>
      <w:sz w:val="18"/>
      <w:szCs w:val="18"/>
    </w:rPr>
  </w:style>
  <w:style w:type="numbering" w:customStyle="1" w:styleId="Nemlista1">
    <w:name w:val="Nem lista1"/>
    <w:next w:val="Nemlista"/>
    <w:uiPriority w:val="99"/>
    <w:semiHidden/>
    <w:unhideWhenUsed/>
    <w:rsid w:val="00B701F7"/>
  </w:style>
  <w:style w:type="paragraph" w:customStyle="1" w:styleId="Alcm10">
    <w:name w:val="Alcím 1"/>
    <w:basedOn w:val="Norml"/>
    <w:next w:val="Norml"/>
    <w:rsid w:val="00B701F7"/>
    <w:pPr>
      <w:spacing w:before="120" w:after="120"/>
      <w:ind w:left="284" w:hanging="284"/>
      <w:jc w:val="both"/>
    </w:pPr>
    <w:rPr>
      <w:rFonts w:ascii="Arial" w:hAnsi="Arial"/>
      <w:b/>
      <w:szCs w:val="20"/>
    </w:rPr>
  </w:style>
  <w:style w:type="paragraph" w:customStyle="1" w:styleId="Alcm2">
    <w:name w:val="Alcím 2"/>
    <w:basedOn w:val="Norml"/>
    <w:next w:val="Norml"/>
    <w:rsid w:val="00B701F7"/>
    <w:pPr>
      <w:spacing w:before="120" w:after="0"/>
      <w:jc w:val="both"/>
    </w:pPr>
    <w:rPr>
      <w:rFonts w:ascii="Arial" w:hAnsi="Arial"/>
      <w:szCs w:val="20"/>
    </w:rPr>
  </w:style>
  <w:style w:type="paragraph" w:customStyle="1" w:styleId="Cmsor40">
    <w:name w:val="Címsor4"/>
    <w:basedOn w:val="Cmsor3"/>
    <w:rsid w:val="00B701F7"/>
    <w:pPr>
      <w:tabs>
        <w:tab w:val="left" w:pos="1701"/>
        <w:tab w:val="right" w:pos="9072"/>
      </w:tabs>
      <w:spacing w:before="120"/>
      <w:ind w:left="567" w:hanging="708"/>
      <w:outlineLvl w:val="9"/>
    </w:pPr>
    <w:rPr>
      <w:b/>
    </w:rPr>
  </w:style>
  <w:style w:type="paragraph" w:customStyle="1" w:styleId="Felsor2">
    <w:name w:val="Felsor 2"/>
    <w:basedOn w:val="Norml"/>
    <w:rsid w:val="00B701F7"/>
    <w:pPr>
      <w:spacing w:before="120" w:after="0"/>
      <w:ind w:left="567" w:hanging="283"/>
      <w:jc w:val="both"/>
    </w:pPr>
    <w:rPr>
      <w:rFonts w:ascii="Arial" w:hAnsi="Arial"/>
      <w:szCs w:val="20"/>
    </w:rPr>
  </w:style>
  <w:style w:type="paragraph" w:customStyle="1" w:styleId="Felsor1">
    <w:name w:val="Felsor 1"/>
    <w:basedOn w:val="Felsor2"/>
    <w:rsid w:val="00B701F7"/>
    <w:pPr>
      <w:ind w:left="284"/>
    </w:pPr>
  </w:style>
  <w:style w:type="paragraph" w:customStyle="1" w:styleId="Lapcm">
    <w:name w:val="Lapcím"/>
    <w:basedOn w:val="Cmsor2"/>
    <w:next w:val="Norml"/>
    <w:rsid w:val="00B701F7"/>
    <w:pPr>
      <w:outlineLvl w:val="9"/>
    </w:pPr>
  </w:style>
  <w:style w:type="character" w:styleId="Oldalszm">
    <w:name w:val="page number"/>
    <w:rsid w:val="00B701F7"/>
    <w:rPr>
      <w:rFonts w:cs="Times New Roman"/>
    </w:rPr>
  </w:style>
  <w:style w:type="paragraph" w:styleId="TJ1">
    <w:name w:val="toc 1"/>
    <w:basedOn w:val="Norml"/>
    <w:next w:val="Norml"/>
    <w:autoRedefine/>
    <w:uiPriority w:val="39"/>
    <w:rsid w:val="002D5D05"/>
    <w:pPr>
      <w:tabs>
        <w:tab w:val="left" w:pos="440"/>
        <w:tab w:val="right" w:leader="dot" w:pos="8495"/>
      </w:tabs>
      <w:spacing w:before="240" w:after="120"/>
    </w:pPr>
    <w:rPr>
      <w:rFonts w:cs="Calibri"/>
      <w:bCs/>
      <w:szCs w:val="20"/>
    </w:rPr>
  </w:style>
  <w:style w:type="paragraph" w:styleId="TJ2">
    <w:name w:val="toc 2"/>
    <w:basedOn w:val="Norml"/>
    <w:next w:val="Norml"/>
    <w:autoRedefine/>
    <w:uiPriority w:val="39"/>
    <w:rsid w:val="002D5D05"/>
    <w:pPr>
      <w:spacing w:before="120" w:after="120"/>
      <w:ind w:left="708"/>
    </w:pPr>
    <w:rPr>
      <w:rFonts w:cs="Calibri"/>
      <w:iCs/>
      <w:szCs w:val="20"/>
    </w:rPr>
  </w:style>
  <w:style w:type="paragraph" w:styleId="TJ3">
    <w:name w:val="toc 3"/>
    <w:basedOn w:val="Norml"/>
    <w:next w:val="Norml"/>
    <w:autoRedefine/>
    <w:uiPriority w:val="39"/>
    <w:rsid w:val="002D5D05"/>
    <w:pPr>
      <w:ind w:left="708"/>
    </w:pPr>
    <w:rPr>
      <w:rFonts w:cs="Calibri"/>
      <w:smallCaps/>
      <w:sz w:val="22"/>
      <w:szCs w:val="20"/>
    </w:rPr>
  </w:style>
  <w:style w:type="paragraph" w:styleId="TJ4">
    <w:name w:val="toc 4"/>
    <w:basedOn w:val="Norml"/>
    <w:next w:val="Norml"/>
    <w:autoRedefine/>
    <w:uiPriority w:val="39"/>
    <w:rsid w:val="00B701F7"/>
    <w:pPr>
      <w:spacing w:after="0"/>
      <w:ind w:left="660"/>
    </w:pPr>
    <w:rPr>
      <w:rFonts w:ascii="Calibri" w:hAnsi="Calibri" w:cs="Calibri"/>
      <w:sz w:val="20"/>
      <w:szCs w:val="20"/>
    </w:rPr>
  </w:style>
  <w:style w:type="paragraph" w:styleId="TJ5">
    <w:name w:val="toc 5"/>
    <w:basedOn w:val="Norml"/>
    <w:next w:val="Norml"/>
    <w:autoRedefine/>
    <w:uiPriority w:val="39"/>
    <w:rsid w:val="00B701F7"/>
    <w:pPr>
      <w:spacing w:after="0"/>
      <w:ind w:left="880"/>
    </w:pPr>
    <w:rPr>
      <w:rFonts w:ascii="Calibri" w:hAnsi="Calibri" w:cs="Calibri"/>
      <w:sz w:val="20"/>
      <w:szCs w:val="20"/>
    </w:rPr>
  </w:style>
  <w:style w:type="paragraph" w:styleId="TJ6">
    <w:name w:val="toc 6"/>
    <w:basedOn w:val="Norml"/>
    <w:next w:val="Norml"/>
    <w:autoRedefine/>
    <w:uiPriority w:val="39"/>
    <w:rsid w:val="00B701F7"/>
    <w:pPr>
      <w:spacing w:after="0"/>
      <w:ind w:left="1100"/>
    </w:pPr>
    <w:rPr>
      <w:rFonts w:ascii="Calibri" w:hAnsi="Calibri" w:cs="Calibri"/>
      <w:sz w:val="20"/>
      <w:szCs w:val="20"/>
    </w:rPr>
  </w:style>
  <w:style w:type="paragraph" w:styleId="TJ7">
    <w:name w:val="toc 7"/>
    <w:basedOn w:val="Norml"/>
    <w:next w:val="Norml"/>
    <w:autoRedefine/>
    <w:uiPriority w:val="39"/>
    <w:rsid w:val="00B701F7"/>
    <w:pPr>
      <w:spacing w:after="0"/>
      <w:ind w:left="1320"/>
    </w:pPr>
    <w:rPr>
      <w:rFonts w:ascii="Calibri" w:hAnsi="Calibri" w:cs="Calibri"/>
      <w:sz w:val="20"/>
      <w:szCs w:val="20"/>
    </w:rPr>
  </w:style>
  <w:style w:type="paragraph" w:styleId="TJ8">
    <w:name w:val="toc 8"/>
    <w:basedOn w:val="Norml"/>
    <w:next w:val="Norml"/>
    <w:autoRedefine/>
    <w:uiPriority w:val="39"/>
    <w:rsid w:val="00B701F7"/>
    <w:pPr>
      <w:spacing w:after="0"/>
      <w:ind w:left="1540"/>
    </w:pPr>
    <w:rPr>
      <w:rFonts w:ascii="Calibri" w:hAnsi="Calibri" w:cs="Calibri"/>
      <w:sz w:val="20"/>
      <w:szCs w:val="20"/>
    </w:rPr>
  </w:style>
  <w:style w:type="paragraph" w:styleId="TJ9">
    <w:name w:val="toc 9"/>
    <w:basedOn w:val="Norml"/>
    <w:next w:val="Norml"/>
    <w:autoRedefine/>
    <w:uiPriority w:val="39"/>
    <w:rsid w:val="00B701F7"/>
    <w:pPr>
      <w:spacing w:after="0"/>
      <w:ind w:left="1760"/>
    </w:pPr>
    <w:rPr>
      <w:rFonts w:ascii="Calibri" w:hAnsi="Calibri" w:cs="Calibri"/>
      <w:sz w:val="20"/>
      <w:szCs w:val="20"/>
    </w:rPr>
  </w:style>
  <w:style w:type="paragraph" w:styleId="brajegyzk">
    <w:name w:val="table of figures"/>
    <w:basedOn w:val="Norml"/>
    <w:next w:val="Norml"/>
    <w:semiHidden/>
    <w:rsid w:val="00B701F7"/>
    <w:pPr>
      <w:spacing w:before="120" w:after="0"/>
      <w:ind w:left="480" w:hanging="480"/>
      <w:jc w:val="both"/>
    </w:pPr>
    <w:rPr>
      <w:rFonts w:ascii="Arial" w:hAnsi="Arial"/>
      <w:szCs w:val="20"/>
    </w:rPr>
  </w:style>
  <w:style w:type="paragraph" w:styleId="Alrs">
    <w:name w:val="Signature"/>
    <w:basedOn w:val="Norml"/>
    <w:link w:val="AlrsChar"/>
    <w:rsid w:val="00B701F7"/>
    <w:pPr>
      <w:spacing w:before="120" w:after="0"/>
      <w:ind w:left="4320"/>
      <w:jc w:val="both"/>
    </w:pPr>
    <w:rPr>
      <w:rFonts w:ascii="Arial" w:hAnsi="Arial"/>
      <w:sz w:val="22"/>
      <w:szCs w:val="20"/>
    </w:rPr>
  </w:style>
  <w:style w:type="character" w:customStyle="1" w:styleId="AlrsChar">
    <w:name w:val="Aláírás Char"/>
    <w:link w:val="Alrs"/>
    <w:semiHidden/>
    <w:rsid w:val="00B701F7"/>
    <w:rPr>
      <w:rFonts w:ascii="Arial" w:eastAsia="Times New Roman" w:hAnsi="Arial"/>
      <w:sz w:val="22"/>
    </w:rPr>
  </w:style>
  <w:style w:type="paragraph" w:styleId="Alcm">
    <w:name w:val="Subtitle"/>
    <w:basedOn w:val="Norml"/>
    <w:next w:val="Norml"/>
    <w:link w:val="AlcmChar"/>
    <w:uiPriority w:val="11"/>
    <w:qFormat/>
    <w:rsid w:val="0085574A"/>
    <w:pPr>
      <w:spacing w:before="120" w:after="120"/>
      <w:jc w:val="center"/>
    </w:pPr>
    <w:rPr>
      <w:b/>
      <w:iCs/>
      <w:spacing w:val="10"/>
      <w:sz w:val="32"/>
      <w:szCs w:val="28"/>
    </w:rPr>
  </w:style>
  <w:style w:type="character" w:customStyle="1" w:styleId="AlcmChar">
    <w:name w:val="Alcím Char"/>
    <w:link w:val="Alcm"/>
    <w:uiPriority w:val="11"/>
    <w:rsid w:val="0085574A"/>
    <w:rPr>
      <w:rFonts w:ascii="Times New Roman" w:hAnsi="Times New Roman"/>
      <w:b/>
      <w:iCs/>
      <w:spacing w:val="10"/>
      <w:sz w:val="32"/>
      <w:szCs w:val="28"/>
    </w:rPr>
  </w:style>
  <w:style w:type="paragraph" w:styleId="Befejezs">
    <w:name w:val="Closing"/>
    <w:basedOn w:val="Norml"/>
    <w:link w:val="BefejezsChar"/>
    <w:rsid w:val="00B701F7"/>
    <w:pPr>
      <w:spacing w:before="120" w:after="0"/>
      <w:ind w:left="4320"/>
      <w:jc w:val="both"/>
    </w:pPr>
    <w:rPr>
      <w:rFonts w:ascii="Arial" w:hAnsi="Arial"/>
      <w:sz w:val="22"/>
      <w:szCs w:val="20"/>
    </w:rPr>
  </w:style>
  <w:style w:type="character" w:customStyle="1" w:styleId="BefejezsChar">
    <w:name w:val="Befejezés Char"/>
    <w:link w:val="Befejezs"/>
    <w:semiHidden/>
    <w:rsid w:val="00B701F7"/>
    <w:rPr>
      <w:rFonts w:ascii="Arial" w:eastAsia="Times New Roman" w:hAnsi="Arial"/>
      <w:sz w:val="22"/>
    </w:rPr>
  </w:style>
  <w:style w:type="paragraph" w:styleId="Bortkcm">
    <w:name w:val="envelope address"/>
    <w:basedOn w:val="Norml"/>
    <w:rsid w:val="00B701F7"/>
    <w:pPr>
      <w:framePr w:w="7920" w:h="1980" w:hRule="exact" w:hSpace="141" w:wrap="auto" w:hAnchor="page" w:xAlign="center" w:yAlign="bottom"/>
      <w:spacing w:before="120" w:after="0"/>
      <w:ind w:left="2880"/>
      <w:jc w:val="both"/>
    </w:pPr>
    <w:rPr>
      <w:rFonts w:ascii="Arial" w:hAnsi="Arial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85574A"/>
    <w:pPr>
      <w:spacing w:after="300"/>
      <w:contextualSpacing/>
      <w:jc w:val="center"/>
    </w:pPr>
    <w:rPr>
      <w:smallCaps/>
      <w:sz w:val="44"/>
      <w:szCs w:val="52"/>
    </w:rPr>
  </w:style>
  <w:style w:type="character" w:customStyle="1" w:styleId="CmChar">
    <w:name w:val="Cím Char"/>
    <w:link w:val="Cm"/>
    <w:uiPriority w:val="10"/>
    <w:rsid w:val="0085574A"/>
    <w:rPr>
      <w:rFonts w:ascii="Times New Roman" w:hAnsi="Times New Roman"/>
      <w:smallCaps/>
      <w:sz w:val="44"/>
      <w:szCs w:val="52"/>
    </w:rPr>
  </w:style>
  <w:style w:type="paragraph" w:styleId="Csakszveg">
    <w:name w:val="Plain Text"/>
    <w:basedOn w:val="Norml"/>
    <w:link w:val="CsakszvegChar"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CsakszvegChar">
    <w:name w:val="Csak szöveg Char"/>
    <w:link w:val="Csakszveg"/>
    <w:rsid w:val="00B701F7"/>
    <w:rPr>
      <w:rFonts w:ascii="Arial" w:eastAsia="Times New Roman" w:hAnsi="Arial"/>
    </w:rPr>
  </w:style>
  <w:style w:type="paragraph" w:styleId="Dtum">
    <w:name w:val="Date"/>
    <w:basedOn w:val="Norml"/>
    <w:next w:val="Norml"/>
    <w:link w:val="DtumChar"/>
    <w:rsid w:val="00B701F7"/>
    <w:pPr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DtumChar">
    <w:name w:val="Dátum Char"/>
    <w:link w:val="Dtum"/>
    <w:semiHidden/>
    <w:rsid w:val="00B701F7"/>
    <w:rPr>
      <w:rFonts w:ascii="Arial" w:eastAsia="Times New Roman" w:hAnsi="Arial"/>
      <w:sz w:val="22"/>
    </w:rPr>
  </w:style>
  <w:style w:type="paragraph" w:styleId="Dokumentumtrkp">
    <w:name w:val="Document Map"/>
    <w:basedOn w:val="Norml"/>
    <w:link w:val="DokumentumtrkpChar"/>
    <w:semiHidden/>
    <w:rsid w:val="00B701F7"/>
    <w:pPr>
      <w:shd w:val="clear" w:color="auto" w:fill="000080"/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DokumentumtrkpChar">
    <w:name w:val="Dokumentumtérkép Char"/>
    <w:link w:val="Dokumentumtrkp"/>
    <w:semiHidden/>
    <w:rsid w:val="00B701F7"/>
    <w:rPr>
      <w:rFonts w:ascii="Arial" w:eastAsia="Times New Roman" w:hAnsi="Arial"/>
      <w:sz w:val="22"/>
      <w:shd w:val="clear" w:color="auto" w:fill="000080"/>
    </w:rPr>
  </w:style>
  <w:style w:type="paragraph" w:styleId="Feladcmebortkon">
    <w:name w:val="envelope return"/>
    <w:basedOn w:val="Norml"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paragraph" w:styleId="Felsorols0">
    <w:name w:val="List Bullet"/>
    <w:basedOn w:val="Norml"/>
    <w:autoRedefine/>
    <w:rsid w:val="00B701F7"/>
    <w:pPr>
      <w:tabs>
        <w:tab w:val="num" w:pos="360"/>
      </w:tabs>
      <w:spacing w:before="120" w:after="0"/>
      <w:ind w:left="360" w:hanging="360"/>
      <w:jc w:val="both"/>
    </w:pPr>
    <w:rPr>
      <w:rFonts w:ascii="Arial" w:hAnsi="Arial"/>
      <w:szCs w:val="20"/>
    </w:rPr>
  </w:style>
  <w:style w:type="paragraph" w:styleId="Felsorols2">
    <w:name w:val="List Bullet 2"/>
    <w:basedOn w:val="Norml"/>
    <w:autoRedefine/>
    <w:rsid w:val="00B701F7"/>
    <w:pPr>
      <w:numPr>
        <w:numId w:val="4"/>
      </w:numPr>
      <w:spacing w:after="0"/>
    </w:pPr>
    <w:rPr>
      <w:rFonts w:ascii="Arial" w:hAnsi="Arial"/>
      <w:bCs/>
      <w:noProof/>
    </w:rPr>
  </w:style>
  <w:style w:type="paragraph" w:styleId="Felsorols3">
    <w:name w:val="List Bullet 3"/>
    <w:basedOn w:val="Norml"/>
    <w:autoRedefine/>
    <w:rsid w:val="00B701F7"/>
    <w:pPr>
      <w:tabs>
        <w:tab w:val="num" w:pos="1080"/>
      </w:tabs>
      <w:spacing w:before="120" w:after="0"/>
      <w:ind w:left="1080" w:hanging="360"/>
      <w:jc w:val="both"/>
    </w:pPr>
    <w:rPr>
      <w:rFonts w:ascii="Arial" w:hAnsi="Arial"/>
      <w:szCs w:val="20"/>
    </w:rPr>
  </w:style>
  <w:style w:type="paragraph" w:styleId="Felsorols4">
    <w:name w:val="List Bullet 4"/>
    <w:basedOn w:val="Norml"/>
    <w:autoRedefine/>
    <w:rsid w:val="00B701F7"/>
    <w:pPr>
      <w:tabs>
        <w:tab w:val="num" w:pos="1440"/>
      </w:tabs>
      <w:spacing w:before="120" w:after="0"/>
      <w:ind w:left="1440" w:hanging="360"/>
      <w:jc w:val="both"/>
    </w:pPr>
    <w:rPr>
      <w:rFonts w:ascii="Arial" w:hAnsi="Arial"/>
      <w:szCs w:val="20"/>
    </w:rPr>
  </w:style>
  <w:style w:type="paragraph" w:styleId="Felsorols5">
    <w:name w:val="List Bullet 5"/>
    <w:basedOn w:val="Norml"/>
    <w:autoRedefine/>
    <w:rsid w:val="00B701F7"/>
    <w:pPr>
      <w:tabs>
        <w:tab w:val="num" w:pos="1800"/>
      </w:tabs>
      <w:spacing w:before="120" w:after="0"/>
      <w:ind w:left="1800" w:hanging="360"/>
      <w:jc w:val="both"/>
    </w:pPr>
    <w:rPr>
      <w:rFonts w:ascii="Arial" w:hAnsi="Arial"/>
      <w:szCs w:val="20"/>
    </w:rPr>
  </w:style>
  <w:style w:type="character" w:styleId="Hiperhivatkozs">
    <w:name w:val="Hyperlink"/>
    <w:uiPriority w:val="99"/>
    <w:rsid w:val="00B701F7"/>
    <w:rPr>
      <w:rFonts w:cs="Times New Roman"/>
      <w:color w:val="0000FF"/>
      <w:u w:val="single"/>
    </w:rPr>
  </w:style>
  <w:style w:type="character" w:styleId="Jegyzethivatkozs">
    <w:name w:val="annotation reference"/>
    <w:semiHidden/>
    <w:rsid w:val="00B701F7"/>
    <w:rPr>
      <w:rFonts w:cs="Times New Roman"/>
      <w:sz w:val="16"/>
    </w:rPr>
  </w:style>
  <w:style w:type="paragraph" w:styleId="Jegyzetszveg">
    <w:name w:val="annotation text"/>
    <w:basedOn w:val="Norml"/>
    <w:link w:val="JegyzetszvegChar"/>
    <w:semiHidden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JegyzetszvegChar">
    <w:name w:val="Jegyzetszöveg Char"/>
    <w:link w:val="Jegyzetszveg"/>
    <w:semiHidden/>
    <w:rsid w:val="00B701F7"/>
    <w:rPr>
      <w:rFonts w:ascii="Arial" w:eastAsia="Times New Roman" w:hAnsi="Arial"/>
    </w:rPr>
  </w:style>
  <w:style w:type="paragraph" w:styleId="Kpalrs">
    <w:name w:val="caption"/>
    <w:basedOn w:val="Norml"/>
    <w:next w:val="Norml"/>
    <w:rsid w:val="00B701F7"/>
    <w:pPr>
      <w:spacing w:before="120" w:after="120"/>
      <w:jc w:val="both"/>
    </w:pPr>
    <w:rPr>
      <w:rFonts w:ascii="Arial" w:hAnsi="Arial"/>
      <w:b/>
      <w:szCs w:val="20"/>
    </w:rPr>
  </w:style>
  <w:style w:type="character" w:styleId="Kiemels">
    <w:name w:val="Emphasis"/>
    <w:uiPriority w:val="20"/>
    <w:rsid w:val="00426F19"/>
    <w:rPr>
      <w:rFonts w:ascii="Times New Roman" w:hAnsi="Times New Roman"/>
      <w:b/>
      <w:bCs/>
      <w:i w:val="0"/>
      <w:iCs/>
      <w:spacing w:val="10"/>
      <w:sz w:val="32"/>
    </w:rPr>
  </w:style>
  <w:style w:type="character" w:styleId="Kiemels2">
    <w:name w:val="Strong"/>
    <w:uiPriority w:val="22"/>
    <w:rsid w:val="00BD618D"/>
    <w:rPr>
      <w:b/>
      <w:bCs/>
    </w:rPr>
  </w:style>
  <w:style w:type="character" w:styleId="Lbjegyzet-hivatkozs">
    <w:name w:val="footnote reference"/>
    <w:semiHidden/>
    <w:rsid w:val="00B701F7"/>
    <w:rPr>
      <w:rFonts w:cs="Times New Roman"/>
      <w:vertAlign w:val="superscript"/>
    </w:rPr>
  </w:style>
  <w:style w:type="paragraph" w:styleId="Lbjegyzetszveg">
    <w:name w:val="footnote text"/>
    <w:basedOn w:val="Norml"/>
    <w:link w:val="LbjegyzetszvegChar1"/>
    <w:semiHidden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LbjegyzetszvegChar">
    <w:name w:val="Lábjegyzetszöveg Char"/>
    <w:uiPriority w:val="99"/>
    <w:rsid w:val="00B701F7"/>
    <w:rPr>
      <w:lang w:eastAsia="en-US"/>
    </w:rPr>
  </w:style>
  <w:style w:type="paragraph" w:styleId="Lista">
    <w:name w:val="List"/>
    <w:basedOn w:val="Norml"/>
    <w:rsid w:val="00B701F7"/>
    <w:pPr>
      <w:spacing w:before="120" w:after="0"/>
      <w:ind w:left="360" w:hanging="360"/>
      <w:jc w:val="both"/>
    </w:pPr>
    <w:rPr>
      <w:rFonts w:ascii="Arial" w:hAnsi="Arial"/>
      <w:szCs w:val="20"/>
    </w:rPr>
  </w:style>
  <w:style w:type="paragraph" w:styleId="Lista2">
    <w:name w:val="List 2"/>
    <w:basedOn w:val="Norml"/>
    <w:rsid w:val="00B701F7"/>
    <w:pPr>
      <w:spacing w:before="120" w:after="0"/>
      <w:ind w:left="720" w:hanging="360"/>
      <w:jc w:val="both"/>
    </w:pPr>
    <w:rPr>
      <w:rFonts w:ascii="Arial" w:hAnsi="Arial"/>
      <w:szCs w:val="20"/>
    </w:rPr>
  </w:style>
  <w:style w:type="paragraph" w:styleId="Lista3">
    <w:name w:val="List 3"/>
    <w:basedOn w:val="Norml"/>
    <w:rsid w:val="00B701F7"/>
    <w:pPr>
      <w:spacing w:before="120" w:after="0"/>
      <w:ind w:left="1080" w:hanging="360"/>
      <w:jc w:val="both"/>
    </w:pPr>
    <w:rPr>
      <w:rFonts w:ascii="Arial" w:hAnsi="Arial"/>
      <w:szCs w:val="20"/>
    </w:rPr>
  </w:style>
  <w:style w:type="paragraph" w:styleId="Lista4">
    <w:name w:val="List 4"/>
    <w:basedOn w:val="Norml"/>
    <w:rsid w:val="00B701F7"/>
    <w:pPr>
      <w:spacing w:before="120" w:after="0"/>
      <w:ind w:left="1440" w:hanging="360"/>
      <w:jc w:val="both"/>
    </w:pPr>
    <w:rPr>
      <w:rFonts w:ascii="Arial" w:hAnsi="Arial"/>
      <w:szCs w:val="20"/>
    </w:rPr>
  </w:style>
  <w:style w:type="paragraph" w:styleId="Lista5">
    <w:name w:val="List 5"/>
    <w:basedOn w:val="Norml"/>
    <w:rsid w:val="00B701F7"/>
    <w:pPr>
      <w:spacing w:before="120" w:after="0"/>
      <w:ind w:left="1800" w:hanging="360"/>
      <w:jc w:val="both"/>
    </w:pPr>
    <w:rPr>
      <w:rFonts w:ascii="Arial" w:hAnsi="Arial"/>
      <w:szCs w:val="20"/>
    </w:rPr>
  </w:style>
  <w:style w:type="paragraph" w:styleId="Listafolytatsa">
    <w:name w:val="List Continue"/>
    <w:basedOn w:val="Norml"/>
    <w:rsid w:val="00B701F7"/>
    <w:pPr>
      <w:spacing w:before="120" w:after="120"/>
      <w:ind w:left="360"/>
      <w:jc w:val="both"/>
    </w:pPr>
    <w:rPr>
      <w:rFonts w:ascii="Arial" w:hAnsi="Arial"/>
      <w:szCs w:val="20"/>
    </w:rPr>
  </w:style>
  <w:style w:type="paragraph" w:styleId="Listafolytatsa2">
    <w:name w:val="List Continue 2"/>
    <w:basedOn w:val="Norml"/>
    <w:rsid w:val="00B701F7"/>
    <w:pPr>
      <w:spacing w:before="120" w:after="120"/>
      <w:ind w:left="720"/>
      <w:jc w:val="both"/>
    </w:pPr>
    <w:rPr>
      <w:rFonts w:ascii="Arial" w:hAnsi="Arial"/>
      <w:szCs w:val="20"/>
    </w:rPr>
  </w:style>
  <w:style w:type="paragraph" w:styleId="Listafolytatsa3">
    <w:name w:val="List Continue 3"/>
    <w:basedOn w:val="Norml"/>
    <w:rsid w:val="00B701F7"/>
    <w:pPr>
      <w:spacing w:before="120" w:after="120"/>
      <w:ind w:left="1080"/>
      <w:jc w:val="both"/>
    </w:pPr>
    <w:rPr>
      <w:rFonts w:ascii="Arial" w:hAnsi="Arial"/>
      <w:szCs w:val="20"/>
    </w:rPr>
  </w:style>
  <w:style w:type="paragraph" w:styleId="Listafolytatsa4">
    <w:name w:val="List Continue 4"/>
    <w:basedOn w:val="Norml"/>
    <w:rsid w:val="00B701F7"/>
    <w:pPr>
      <w:spacing w:before="120" w:after="120"/>
      <w:ind w:left="1440"/>
      <w:jc w:val="both"/>
    </w:pPr>
    <w:rPr>
      <w:rFonts w:ascii="Arial" w:hAnsi="Arial"/>
      <w:szCs w:val="20"/>
    </w:rPr>
  </w:style>
  <w:style w:type="paragraph" w:styleId="Listafolytatsa5">
    <w:name w:val="List Continue 5"/>
    <w:basedOn w:val="Norml"/>
    <w:rsid w:val="00B701F7"/>
    <w:pPr>
      <w:spacing w:before="120" w:after="120"/>
      <w:ind w:left="1800"/>
      <w:jc w:val="both"/>
    </w:pPr>
    <w:rPr>
      <w:rFonts w:ascii="Arial" w:hAnsi="Arial"/>
      <w:szCs w:val="20"/>
    </w:rPr>
  </w:style>
  <w:style w:type="paragraph" w:styleId="Makrszvege">
    <w:name w:val="macro"/>
    <w:link w:val="MakrszvegeChar"/>
    <w:semiHidden/>
    <w:rsid w:val="00B701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200" w:line="276" w:lineRule="auto"/>
      <w:jc w:val="both"/>
    </w:pPr>
    <w:rPr>
      <w:rFonts w:ascii="Arial" w:hAnsi="Arial"/>
    </w:rPr>
  </w:style>
  <w:style w:type="character" w:customStyle="1" w:styleId="MakrszvegeChar">
    <w:name w:val="Makró szövege Char"/>
    <w:link w:val="Makrszvege"/>
    <w:semiHidden/>
    <w:rsid w:val="00B701F7"/>
    <w:rPr>
      <w:rFonts w:ascii="Arial" w:hAnsi="Arial"/>
      <w:lang w:val="hu-HU" w:eastAsia="hu-HU" w:bidi="ar-SA"/>
    </w:rPr>
  </w:style>
  <w:style w:type="character" w:styleId="Mrltotthiperhivatkozs">
    <w:name w:val="FollowedHyperlink"/>
    <w:rsid w:val="00B701F7"/>
    <w:rPr>
      <w:rFonts w:cs="Times New Roman"/>
      <w:color w:val="800080"/>
      <w:u w:val="single"/>
    </w:rPr>
  </w:style>
  <w:style w:type="paragraph" w:styleId="Megjegyzsfej">
    <w:name w:val="Note Heading"/>
    <w:basedOn w:val="Norml"/>
    <w:next w:val="Norml"/>
    <w:link w:val="MegjegyzsfejChar"/>
    <w:rsid w:val="00B701F7"/>
    <w:pPr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MegjegyzsfejChar">
    <w:name w:val="Megjegyzésfej Char"/>
    <w:link w:val="Megjegyzsfej"/>
    <w:semiHidden/>
    <w:rsid w:val="00B701F7"/>
    <w:rPr>
      <w:rFonts w:ascii="Arial" w:eastAsia="Times New Roman" w:hAnsi="Arial"/>
      <w:sz w:val="22"/>
    </w:rPr>
  </w:style>
  <w:style w:type="paragraph" w:styleId="Megszlts">
    <w:name w:val="Salutation"/>
    <w:basedOn w:val="Norml"/>
    <w:next w:val="Norml"/>
    <w:link w:val="MegszltsChar"/>
    <w:rsid w:val="00B701F7"/>
    <w:pPr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MegszltsChar">
    <w:name w:val="Megszólítás Char"/>
    <w:link w:val="Megszlts"/>
    <w:semiHidden/>
    <w:rsid w:val="00B701F7"/>
    <w:rPr>
      <w:rFonts w:ascii="Arial" w:eastAsia="Times New Roman" w:hAnsi="Arial"/>
      <w:sz w:val="22"/>
    </w:rPr>
  </w:style>
  <w:style w:type="paragraph" w:styleId="Normlbehzs">
    <w:name w:val="Normal Indent"/>
    <w:basedOn w:val="Norml"/>
    <w:rsid w:val="00B701F7"/>
    <w:pPr>
      <w:spacing w:before="120" w:after="0"/>
      <w:ind w:left="708"/>
      <w:jc w:val="both"/>
    </w:pPr>
    <w:rPr>
      <w:rFonts w:ascii="Arial" w:hAnsi="Arial"/>
      <w:szCs w:val="20"/>
    </w:rPr>
  </w:style>
  <w:style w:type="character" w:styleId="Sorszma">
    <w:name w:val="line number"/>
    <w:rsid w:val="00B701F7"/>
    <w:rPr>
      <w:rFonts w:cs="Times New Roman"/>
    </w:rPr>
  </w:style>
  <w:style w:type="paragraph" w:styleId="Szmozottlista">
    <w:name w:val="List Number"/>
    <w:basedOn w:val="Norml"/>
    <w:rsid w:val="00B701F7"/>
    <w:pPr>
      <w:numPr>
        <w:numId w:val="1"/>
      </w:numPr>
      <w:spacing w:before="120" w:after="0"/>
      <w:jc w:val="both"/>
    </w:pPr>
    <w:rPr>
      <w:rFonts w:ascii="Arial" w:hAnsi="Arial"/>
      <w:szCs w:val="20"/>
    </w:rPr>
  </w:style>
  <w:style w:type="paragraph" w:styleId="Szmozottlista2">
    <w:name w:val="List Number 2"/>
    <w:basedOn w:val="Norml"/>
    <w:rsid w:val="00B701F7"/>
    <w:pPr>
      <w:tabs>
        <w:tab w:val="num" w:pos="720"/>
      </w:tabs>
      <w:spacing w:before="120" w:after="0"/>
      <w:ind w:left="720" w:hanging="360"/>
      <w:jc w:val="both"/>
    </w:pPr>
    <w:rPr>
      <w:rFonts w:ascii="Arial" w:hAnsi="Arial"/>
      <w:szCs w:val="20"/>
    </w:rPr>
  </w:style>
  <w:style w:type="paragraph" w:styleId="Szmozottlista3">
    <w:name w:val="List Number 3"/>
    <w:basedOn w:val="Norml"/>
    <w:rsid w:val="00B701F7"/>
    <w:pPr>
      <w:tabs>
        <w:tab w:val="num" w:pos="1080"/>
      </w:tabs>
      <w:spacing w:before="120" w:after="0"/>
      <w:ind w:left="1080" w:hanging="360"/>
      <w:jc w:val="both"/>
    </w:pPr>
    <w:rPr>
      <w:rFonts w:ascii="Arial" w:hAnsi="Arial"/>
      <w:szCs w:val="20"/>
    </w:rPr>
  </w:style>
  <w:style w:type="paragraph" w:styleId="Szmozottlista4">
    <w:name w:val="List Number 4"/>
    <w:basedOn w:val="Norml"/>
    <w:rsid w:val="00B701F7"/>
    <w:pPr>
      <w:tabs>
        <w:tab w:val="num" w:pos="1440"/>
      </w:tabs>
      <w:spacing w:before="120" w:after="0"/>
      <w:ind w:left="1440" w:hanging="360"/>
      <w:jc w:val="both"/>
    </w:pPr>
    <w:rPr>
      <w:rFonts w:ascii="Arial" w:hAnsi="Arial"/>
      <w:szCs w:val="20"/>
    </w:rPr>
  </w:style>
  <w:style w:type="paragraph" w:styleId="Szmozottlista5">
    <w:name w:val="List Number 5"/>
    <w:basedOn w:val="Norml"/>
    <w:rsid w:val="00B701F7"/>
    <w:pPr>
      <w:numPr>
        <w:numId w:val="2"/>
      </w:numPr>
      <w:spacing w:before="120" w:after="0"/>
      <w:jc w:val="both"/>
    </w:pPr>
    <w:rPr>
      <w:rFonts w:ascii="Arial" w:hAnsi="Arial"/>
      <w:szCs w:val="20"/>
    </w:rPr>
  </w:style>
  <w:style w:type="paragraph" w:styleId="Szvegblokk">
    <w:name w:val="Block Text"/>
    <w:basedOn w:val="Norml"/>
    <w:rsid w:val="00B701F7"/>
    <w:pPr>
      <w:spacing w:before="120" w:after="120"/>
      <w:ind w:left="1440" w:right="1440"/>
      <w:jc w:val="both"/>
    </w:pPr>
    <w:rPr>
      <w:rFonts w:ascii="Arial" w:hAnsi="Arial"/>
      <w:szCs w:val="20"/>
    </w:rPr>
  </w:style>
  <w:style w:type="paragraph" w:styleId="Szvegtrzs">
    <w:name w:val="Body Text"/>
    <w:aliases w:val="normabeh"/>
    <w:basedOn w:val="Norml"/>
    <w:link w:val="SzvegtrzsChar"/>
    <w:rsid w:val="00B701F7"/>
    <w:pPr>
      <w:spacing w:before="120" w:after="120"/>
      <w:jc w:val="both"/>
    </w:pPr>
    <w:rPr>
      <w:rFonts w:ascii="Arial" w:hAnsi="Arial"/>
      <w:sz w:val="22"/>
      <w:szCs w:val="20"/>
    </w:rPr>
  </w:style>
  <w:style w:type="character" w:customStyle="1" w:styleId="SzvegtrzsChar">
    <w:name w:val="Szövegtörzs Char"/>
    <w:aliases w:val="normabeh Char"/>
    <w:link w:val="Szvegtrzs"/>
    <w:semiHidden/>
    <w:rsid w:val="00B701F7"/>
    <w:rPr>
      <w:rFonts w:ascii="Arial" w:eastAsia="Times New Roman" w:hAnsi="Arial"/>
      <w:sz w:val="22"/>
    </w:rPr>
  </w:style>
  <w:style w:type="paragraph" w:styleId="Szvegtrzs2">
    <w:name w:val="Body Text 2"/>
    <w:basedOn w:val="Norml"/>
    <w:link w:val="Szvegtrzs2Char"/>
    <w:rsid w:val="00B701F7"/>
    <w:pPr>
      <w:spacing w:before="120" w:after="120" w:line="480" w:lineRule="auto"/>
      <w:jc w:val="both"/>
    </w:pPr>
    <w:rPr>
      <w:rFonts w:ascii="Arial" w:hAnsi="Arial"/>
      <w:sz w:val="22"/>
      <w:szCs w:val="20"/>
    </w:rPr>
  </w:style>
  <w:style w:type="character" w:customStyle="1" w:styleId="Szvegtrzs2Char">
    <w:name w:val="Szövegtörzs 2 Char"/>
    <w:link w:val="Szvegtrzs2"/>
    <w:semiHidden/>
    <w:rsid w:val="00B701F7"/>
    <w:rPr>
      <w:rFonts w:ascii="Arial" w:eastAsia="Times New Roman" w:hAnsi="Arial"/>
      <w:sz w:val="22"/>
    </w:rPr>
  </w:style>
  <w:style w:type="paragraph" w:styleId="Szvegtrzs3">
    <w:name w:val="Body Text 3"/>
    <w:basedOn w:val="Norml"/>
    <w:link w:val="Szvegtrzs3Char"/>
    <w:rsid w:val="00B701F7"/>
    <w:pPr>
      <w:spacing w:before="120" w:after="120"/>
      <w:jc w:val="both"/>
    </w:pPr>
    <w:rPr>
      <w:rFonts w:ascii="Arial" w:hAnsi="Arial"/>
      <w:sz w:val="16"/>
      <w:szCs w:val="20"/>
    </w:rPr>
  </w:style>
  <w:style w:type="character" w:customStyle="1" w:styleId="Szvegtrzs3Char">
    <w:name w:val="Szövegtörzs 3 Char"/>
    <w:link w:val="Szvegtrzs3"/>
    <w:semiHidden/>
    <w:rsid w:val="00B701F7"/>
    <w:rPr>
      <w:rFonts w:ascii="Arial" w:eastAsia="Times New Roman" w:hAnsi="Arial"/>
      <w:sz w:val="16"/>
    </w:rPr>
  </w:style>
  <w:style w:type="paragraph" w:styleId="Szvegtrzsbehzssal">
    <w:name w:val="Body Text Indent"/>
    <w:basedOn w:val="Norml"/>
    <w:link w:val="SzvegtrzsbehzssalChar"/>
    <w:rsid w:val="00B701F7"/>
    <w:pPr>
      <w:spacing w:before="120" w:after="120"/>
      <w:ind w:left="360"/>
      <w:jc w:val="both"/>
    </w:pPr>
    <w:rPr>
      <w:rFonts w:ascii="Arial" w:hAnsi="Arial"/>
      <w:sz w:val="22"/>
      <w:szCs w:val="20"/>
    </w:rPr>
  </w:style>
  <w:style w:type="character" w:customStyle="1" w:styleId="SzvegtrzsbehzssalChar">
    <w:name w:val="Szövegtörzs behúzással Char"/>
    <w:link w:val="Szvegtrzsbehzssal"/>
    <w:rsid w:val="00B701F7"/>
    <w:rPr>
      <w:rFonts w:ascii="Arial" w:eastAsia="Times New Roman" w:hAnsi="Arial"/>
      <w:sz w:val="22"/>
    </w:rPr>
  </w:style>
  <w:style w:type="paragraph" w:styleId="Szvegtrzsbehzssal2">
    <w:name w:val="Body Text Indent 2"/>
    <w:basedOn w:val="Norml"/>
    <w:link w:val="Szvegtrzsbehzssal2Char"/>
    <w:rsid w:val="00B701F7"/>
    <w:pPr>
      <w:spacing w:before="120" w:after="120" w:line="480" w:lineRule="auto"/>
      <w:ind w:left="360"/>
      <w:jc w:val="both"/>
    </w:pPr>
    <w:rPr>
      <w:rFonts w:ascii="Arial" w:hAnsi="Arial"/>
      <w:sz w:val="22"/>
      <w:szCs w:val="20"/>
    </w:rPr>
  </w:style>
  <w:style w:type="character" w:customStyle="1" w:styleId="Szvegtrzsbehzssal2Char">
    <w:name w:val="Szövegtörzs behúzással 2 Char"/>
    <w:link w:val="Szvegtrzsbehzssal2"/>
    <w:semiHidden/>
    <w:rsid w:val="00B701F7"/>
    <w:rPr>
      <w:rFonts w:ascii="Arial" w:eastAsia="Times New Roman" w:hAnsi="Arial"/>
      <w:sz w:val="22"/>
    </w:rPr>
  </w:style>
  <w:style w:type="paragraph" w:styleId="Szvegtrzsbehzssal3">
    <w:name w:val="Body Text Indent 3"/>
    <w:basedOn w:val="Norml"/>
    <w:link w:val="Szvegtrzsbehzssal3Char"/>
    <w:rsid w:val="00B701F7"/>
    <w:pPr>
      <w:spacing w:before="120" w:after="120"/>
      <w:ind w:left="360"/>
      <w:jc w:val="both"/>
    </w:pPr>
    <w:rPr>
      <w:rFonts w:ascii="Arial" w:hAnsi="Arial"/>
      <w:sz w:val="16"/>
      <w:szCs w:val="20"/>
    </w:rPr>
  </w:style>
  <w:style w:type="character" w:customStyle="1" w:styleId="Szvegtrzsbehzssal3Char">
    <w:name w:val="Szövegtörzs behúzással 3 Char"/>
    <w:link w:val="Szvegtrzsbehzssal3"/>
    <w:semiHidden/>
    <w:rsid w:val="00B701F7"/>
    <w:rPr>
      <w:rFonts w:ascii="Arial" w:eastAsia="Times New Roman" w:hAnsi="Arial"/>
      <w:sz w:val="16"/>
    </w:rPr>
  </w:style>
  <w:style w:type="paragraph" w:styleId="Szvegtrzselssora">
    <w:name w:val="Body Text First Indent"/>
    <w:basedOn w:val="Szvegtrzs"/>
    <w:link w:val="SzvegtrzselssoraChar"/>
    <w:rsid w:val="00B701F7"/>
    <w:pPr>
      <w:ind w:firstLine="210"/>
    </w:pPr>
  </w:style>
  <w:style w:type="character" w:customStyle="1" w:styleId="SzvegtrzselssoraChar">
    <w:name w:val="Szövegtörzs első sora Char"/>
    <w:basedOn w:val="SzvegtrzsChar"/>
    <w:link w:val="Szvegtrzselssora"/>
    <w:semiHidden/>
    <w:rsid w:val="00B701F7"/>
    <w:rPr>
      <w:rFonts w:ascii="Arial" w:eastAsia="Times New Roman" w:hAnsi="Arial"/>
      <w:sz w:val="22"/>
    </w:rPr>
  </w:style>
  <w:style w:type="paragraph" w:styleId="Szvegtrzselssora2">
    <w:name w:val="Body Text First Indent 2"/>
    <w:basedOn w:val="Szvegtrzsbehzssal"/>
    <w:link w:val="Szvegtrzselssora2Char"/>
    <w:rsid w:val="00B701F7"/>
    <w:pPr>
      <w:ind w:firstLine="210"/>
    </w:pPr>
  </w:style>
  <w:style w:type="character" w:customStyle="1" w:styleId="Szvegtrzselssora2Char">
    <w:name w:val="Szövegtörzs első sora 2 Char"/>
    <w:basedOn w:val="SzvegtrzsbehzssalChar"/>
    <w:link w:val="Szvegtrzselssora2"/>
    <w:semiHidden/>
    <w:rsid w:val="00B701F7"/>
    <w:rPr>
      <w:rFonts w:ascii="Arial" w:eastAsia="Times New Roman" w:hAnsi="Arial"/>
      <w:sz w:val="22"/>
    </w:rPr>
  </w:style>
  <w:style w:type="paragraph" w:styleId="Hivatkozsjegyzk">
    <w:name w:val="table of authorities"/>
    <w:basedOn w:val="Norml"/>
    <w:next w:val="Norml"/>
    <w:semiHidden/>
    <w:rsid w:val="00B701F7"/>
    <w:pPr>
      <w:spacing w:before="120" w:after="0"/>
      <w:ind w:left="240" w:hanging="240"/>
      <w:jc w:val="both"/>
    </w:pPr>
    <w:rPr>
      <w:rFonts w:ascii="Arial" w:hAnsi="Arial"/>
      <w:szCs w:val="20"/>
    </w:rPr>
  </w:style>
  <w:style w:type="paragraph" w:styleId="Trgymutat1">
    <w:name w:val="index 1"/>
    <w:basedOn w:val="Norml"/>
    <w:next w:val="Norml"/>
    <w:autoRedefine/>
    <w:semiHidden/>
    <w:rsid w:val="00B701F7"/>
    <w:pPr>
      <w:spacing w:before="120" w:after="0"/>
      <w:ind w:left="240" w:hanging="240"/>
      <w:jc w:val="both"/>
    </w:pPr>
    <w:rPr>
      <w:rFonts w:ascii="Arial" w:hAnsi="Arial"/>
      <w:szCs w:val="20"/>
    </w:rPr>
  </w:style>
  <w:style w:type="paragraph" w:styleId="Trgymutat2">
    <w:name w:val="index 2"/>
    <w:basedOn w:val="Norml"/>
    <w:next w:val="Norml"/>
    <w:autoRedefine/>
    <w:semiHidden/>
    <w:rsid w:val="00B701F7"/>
    <w:pPr>
      <w:spacing w:before="120" w:after="0"/>
      <w:ind w:left="480" w:hanging="240"/>
      <w:jc w:val="both"/>
    </w:pPr>
    <w:rPr>
      <w:rFonts w:ascii="Arial" w:hAnsi="Arial"/>
      <w:szCs w:val="20"/>
    </w:rPr>
  </w:style>
  <w:style w:type="paragraph" w:styleId="Trgymutat3">
    <w:name w:val="index 3"/>
    <w:basedOn w:val="Norml"/>
    <w:next w:val="Norml"/>
    <w:autoRedefine/>
    <w:semiHidden/>
    <w:rsid w:val="00B701F7"/>
    <w:pPr>
      <w:spacing w:before="120" w:after="0"/>
      <w:ind w:left="720" w:hanging="240"/>
      <w:jc w:val="both"/>
    </w:pPr>
    <w:rPr>
      <w:rFonts w:ascii="Arial" w:hAnsi="Arial"/>
      <w:szCs w:val="20"/>
    </w:rPr>
  </w:style>
  <w:style w:type="paragraph" w:styleId="Trgymutat4">
    <w:name w:val="index 4"/>
    <w:basedOn w:val="Norml"/>
    <w:next w:val="Norml"/>
    <w:autoRedefine/>
    <w:semiHidden/>
    <w:rsid w:val="00B701F7"/>
    <w:pPr>
      <w:spacing w:before="120" w:after="0"/>
      <w:ind w:left="960" w:hanging="240"/>
      <w:jc w:val="both"/>
    </w:pPr>
    <w:rPr>
      <w:rFonts w:ascii="Arial" w:hAnsi="Arial"/>
      <w:szCs w:val="20"/>
    </w:rPr>
  </w:style>
  <w:style w:type="paragraph" w:styleId="Trgymutat5">
    <w:name w:val="index 5"/>
    <w:basedOn w:val="Norml"/>
    <w:next w:val="Norml"/>
    <w:autoRedefine/>
    <w:semiHidden/>
    <w:rsid w:val="00B701F7"/>
    <w:pPr>
      <w:spacing w:before="120" w:after="0"/>
      <w:ind w:left="1200" w:hanging="240"/>
      <w:jc w:val="both"/>
    </w:pPr>
    <w:rPr>
      <w:rFonts w:ascii="Arial" w:hAnsi="Arial"/>
      <w:szCs w:val="20"/>
    </w:rPr>
  </w:style>
  <w:style w:type="paragraph" w:styleId="Trgymutat6">
    <w:name w:val="index 6"/>
    <w:basedOn w:val="Norml"/>
    <w:next w:val="Norml"/>
    <w:autoRedefine/>
    <w:semiHidden/>
    <w:rsid w:val="00B701F7"/>
    <w:pPr>
      <w:spacing w:before="120" w:after="0"/>
      <w:ind w:left="1440" w:hanging="240"/>
      <w:jc w:val="both"/>
    </w:pPr>
    <w:rPr>
      <w:rFonts w:ascii="Arial" w:hAnsi="Arial"/>
      <w:szCs w:val="20"/>
    </w:rPr>
  </w:style>
  <w:style w:type="paragraph" w:styleId="Trgymutat7">
    <w:name w:val="index 7"/>
    <w:basedOn w:val="Norml"/>
    <w:next w:val="Norml"/>
    <w:autoRedefine/>
    <w:semiHidden/>
    <w:rsid w:val="00B701F7"/>
    <w:pPr>
      <w:spacing w:before="120" w:after="0"/>
      <w:ind w:left="1680" w:hanging="240"/>
      <w:jc w:val="both"/>
    </w:pPr>
    <w:rPr>
      <w:rFonts w:ascii="Arial" w:hAnsi="Arial"/>
      <w:szCs w:val="20"/>
    </w:rPr>
  </w:style>
  <w:style w:type="paragraph" w:styleId="Trgymutat8">
    <w:name w:val="index 8"/>
    <w:basedOn w:val="Norml"/>
    <w:next w:val="Norml"/>
    <w:autoRedefine/>
    <w:semiHidden/>
    <w:rsid w:val="00B701F7"/>
    <w:pPr>
      <w:spacing w:before="120" w:after="0"/>
      <w:ind w:left="1920" w:hanging="240"/>
      <w:jc w:val="both"/>
    </w:pPr>
    <w:rPr>
      <w:rFonts w:ascii="Arial" w:hAnsi="Arial"/>
      <w:szCs w:val="20"/>
    </w:rPr>
  </w:style>
  <w:style w:type="paragraph" w:styleId="Trgymutat9">
    <w:name w:val="index 9"/>
    <w:basedOn w:val="Norml"/>
    <w:next w:val="Norml"/>
    <w:autoRedefine/>
    <w:semiHidden/>
    <w:rsid w:val="00B701F7"/>
    <w:pPr>
      <w:spacing w:before="120" w:after="0"/>
      <w:ind w:left="2160" w:hanging="240"/>
      <w:jc w:val="both"/>
    </w:pPr>
    <w:rPr>
      <w:rFonts w:ascii="Arial" w:hAnsi="Arial"/>
      <w:szCs w:val="20"/>
    </w:rPr>
  </w:style>
  <w:style w:type="paragraph" w:styleId="Trgymutatcm">
    <w:name w:val="index heading"/>
    <w:basedOn w:val="Norml"/>
    <w:next w:val="Trgymutat1"/>
    <w:semiHidden/>
    <w:rsid w:val="00B701F7"/>
    <w:pPr>
      <w:spacing w:before="120" w:after="0"/>
      <w:jc w:val="both"/>
    </w:pPr>
    <w:rPr>
      <w:rFonts w:ascii="Arial" w:hAnsi="Arial"/>
      <w:b/>
      <w:szCs w:val="20"/>
    </w:rPr>
  </w:style>
  <w:style w:type="paragraph" w:styleId="Hivatkozsjegyzk-fej">
    <w:name w:val="toa heading"/>
    <w:basedOn w:val="Norml"/>
    <w:next w:val="Norml"/>
    <w:semiHidden/>
    <w:rsid w:val="00B701F7"/>
    <w:pPr>
      <w:spacing w:before="120" w:after="0"/>
      <w:jc w:val="both"/>
    </w:pPr>
    <w:rPr>
      <w:rFonts w:ascii="Arial" w:hAnsi="Arial"/>
      <w:b/>
      <w:szCs w:val="20"/>
    </w:rPr>
  </w:style>
  <w:style w:type="paragraph" w:styleId="zenetfej">
    <w:name w:val="Message Header"/>
    <w:basedOn w:val="Norml"/>
    <w:link w:val="zenetfejChar"/>
    <w:rsid w:val="00B701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20" w:after="0"/>
      <w:ind w:left="1080" w:hanging="1080"/>
      <w:jc w:val="both"/>
    </w:pPr>
    <w:rPr>
      <w:rFonts w:ascii="Arial" w:hAnsi="Arial"/>
      <w:sz w:val="22"/>
      <w:szCs w:val="20"/>
    </w:rPr>
  </w:style>
  <w:style w:type="character" w:customStyle="1" w:styleId="zenetfejChar">
    <w:name w:val="Üzenetfej Char"/>
    <w:link w:val="zenetfej"/>
    <w:semiHidden/>
    <w:rsid w:val="00B701F7"/>
    <w:rPr>
      <w:rFonts w:ascii="Arial" w:eastAsia="Times New Roman" w:hAnsi="Arial"/>
      <w:sz w:val="22"/>
      <w:shd w:val="pct20" w:color="auto" w:fill="auto"/>
    </w:rPr>
  </w:style>
  <w:style w:type="paragraph" w:styleId="Vgjegyzetszvege">
    <w:name w:val="endnote text"/>
    <w:basedOn w:val="Norml"/>
    <w:link w:val="VgjegyzetszvegeChar"/>
    <w:semiHidden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VgjegyzetszvegeChar">
    <w:name w:val="Végjegyzet szövege Char"/>
    <w:link w:val="Vgjegyzetszvege"/>
    <w:semiHidden/>
    <w:rsid w:val="00B701F7"/>
    <w:rPr>
      <w:rFonts w:ascii="Arial" w:eastAsia="Times New Roman" w:hAnsi="Arial"/>
    </w:rPr>
  </w:style>
  <w:style w:type="character" w:styleId="Vgjegyzet-hivatkozs">
    <w:name w:val="endnote reference"/>
    <w:semiHidden/>
    <w:rsid w:val="00B701F7"/>
    <w:rPr>
      <w:rFonts w:cs="Times New Roman"/>
      <w:vertAlign w:val="superscript"/>
    </w:rPr>
  </w:style>
  <w:style w:type="paragraph" w:customStyle="1" w:styleId="BodyText21">
    <w:name w:val="Body Text 21"/>
    <w:basedOn w:val="Norml"/>
    <w:rsid w:val="00B701F7"/>
    <w:pPr>
      <w:spacing w:after="0"/>
      <w:jc w:val="both"/>
    </w:pPr>
    <w:rPr>
      <w:szCs w:val="20"/>
    </w:rPr>
  </w:style>
  <w:style w:type="character" w:customStyle="1" w:styleId="spelle">
    <w:name w:val="spelle"/>
    <w:rsid w:val="00B701F7"/>
    <w:rPr>
      <w:rFonts w:cs="Times New Roman"/>
    </w:rPr>
  </w:style>
  <w:style w:type="character" w:customStyle="1" w:styleId="grame">
    <w:name w:val="grame"/>
    <w:rsid w:val="00B701F7"/>
    <w:rPr>
      <w:rFonts w:cs="Times New Roman"/>
    </w:rPr>
  </w:style>
  <w:style w:type="paragraph" w:customStyle="1" w:styleId="BodyTextIndent21">
    <w:name w:val="Body Text Indent 21"/>
    <w:basedOn w:val="Norml"/>
    <w:rsid w:val="00B701F7"/>
    <w:pPr>
      <w:spacing w:after="0"/>
      <w:ind w:left="708"/>
    </w:pPr>
    <w:rPr>
      <w:szCs w:val="20"/>
    </w:rPr>
  </w:style>
  <w:style w:type="paragraph" w:styleId="HTML-kntformzott">
    <w:name w:val="HTML Preformatted"/>
    <w:basedOn w:val="Norml"/>
    <w:link w:val="HTML-kntformzottChar"/>
    <w:rsid w:val="00B701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/>
      <w:sz w:val="20"/>
      <w:szCs w:val="20"/>
    </w:rPr>
  </w:style>
  <w:style w:type="character" w:customStyle="1" w:styleId="HTML-kntformzottChar">
    <w:name w:val="HTML-ként formázott Char"/>
    <w:link w:val="HTML-kntformzott"/>
    <w:rsid w:val="00B701F7"/>
    <w:rPr>
      <w:rFonts w:ascii="Courier New" w:eastAsia="Times New Roman" w:hAnsi="Courier New" w:cs="Courier New"/>
    </w:rPr>
  </w:style>
  <w:style w:type="paragraph" w:styleId="NormlWeb">
    <w:name w:val="Normal (Web)"/>
    <w:basedOn w:val="Norml"/>
    <w:rsid w:val="00B701F7"/>
    <w:pPr>
      <w:spacing w:after="0"/>
    </w:pPr>
    <w:rPr>
      <w:szCs w:val="24"/>
    </w:rPr>
  </w:style>
  <w:style w:type="paragraph" w:customStyle="1" w:styleId="Stlus1">
    <w:name w:val="Stílus1"/>
    <w:basedOn w:val="Felsorols0"/>
    <w:rsid w:val="00B701F7"/>
    <w:pPr>
      <w:spacing w:before="60"/>
      <w:ind w:right="357"/>
    </w:pPr>
    <w:rPr>
      <w:rFonts w:cs="Arial"/>
      <w:b/>
      <w:bCs/>
      <w:noProof/>
    </w:rPr>
  </w:style>
  <w:style w:type="character" w:customStyle="1" w:styleId="TitleChar">
    <w:name w:val="Title Char"/>
    <w:rsid w:val="00B701F7"/>
    <w:rPr>
      <w:rFonts w:cs="Times New Roman"/>
      <w:b/>
      <w:kern w:val="28"/>
      <w:sz w:val="32"/>
    </w:rPr>
  </w:style>
  <w:style w:type="paragraph" w:customStyle="1" w:styleId="Listaszerbekezds1">
    <w:name w:val="Listaszerű bekezdés1"/>
    <w:basedOn w:val="Norml"/>
    <w:rsid w:val="00B701F7"/>
    <w:pPr>
      <w:spacing w:before="120" w:after="0"/>
      <w:ind w:left="720"/>
      <w:jc w:val="both"/>
    </w:pPr>
    <w:rPr>
      <w:rFonts w:ascii="Arial" w:hAnsi="Arial"/>
      <w:szCs w:val="20"/>
    </w:rPr>
  </w:style>
  <w:style w:type="character" w:customStyle="1" w:styleId="Heading1Char">
    <w:name w:val="Heading 1 Char"/>
    <w:rsid w:val="00B701F7"/>
    <w:rPr>
      <w:rFonts w:cs="Times New Roman"/>
      <w:b/>
      <w:sz w:val="24"/>
      <w:szCs w:val="24"/>
    </w:rPr>
  </w:style>
  <w:style w:type="paragraph" w:customStyle="1" w:styleId="szoveg2">
    <w:name w:val="szoveg2"/>
    <w:basedOn w:val="Norml"/>
    <w:rsid w:val="00B701F7"/>
    <w:pPr>
      <w:spacing w:before="100" w:beforeAutospacing="1" w:after="100" w:afterAutospacing="1"/>
      <w:jc w:val="both"/>
    </w:pPr>
    <w:rPr>
      <w:rFonts w:ascii="Tahoma" w:hAnsi="Tahoma" w:cs="Tahoma"/>
      <w:color w:val="000000"/>
      <w:sz w:val="20"/>
      <w:szCs w:val="20"/>
    </w:rPr>
  </w:style>
  <w:style w:type="paragraph" w:customStyle="1" w:styleId="szoveghead">
    <w:name w:val="szoveghead"/>
    <w:basedOn w:val="Norml"/>
    <w:rsid w:val="00B701F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Tartalomjegyzkcmsora1">
    <w:name w:val="Tartalomjegyzék címsora1"/>
    <w:basedOn w:val="Cmsor1"/>
    <w:next w:val="Norml"/>
    <w:rsid w:val="00647264"/>
    <w:pPr>
      <w:keepLines/>
      <w:numPr>
        <w:numId w:val="0"/>
      </w:numPr>
      <w:spacing w:before="480" w:after="0" w:line="276" w:lineRule="auto"/>
      <w:jc w:val="both"/>
      <w:outlineLvl w:val="9"/>
    </w:pPr>
    <w:rPr>
      <w:bCs/>
      <w:sz w:val="24"/>
      <w:szCs w:val="28"/>
      <w:lang w:eastAsia="en-US"/>
    </w:rPr>
  </w:style>
  <w:style w:type="character" w:customStyle="1" w:styleId="BalloonTextChar">
    <w:name w:val="Balloon Text Char"/>
    <w:rsid w:val="00B701F7"/>
    <w:rPr>
      <w:rFonts w:ascii="Tahoma" w:hAnsi="Tahoma" w:cs="Tahoma"/>
      <w:sz w:val="16"/>
      <w:szCs w:val="16"/>
    </w:rPr>
  </w:style>
  <w:style w:type="paragraph" w:customStyle="1" w:styleId="Szvegtrzs21">
    <w:name w:val="Szövegtörzs 21"/>
    <w:basedOn w:val="Norml"/>
    <w:rsid w:val="00B701F7"/>
    <w:pPr>
      <w:spacing w:after="0"/>
      <w:jc w:val="both"/>
    </w:pPr>
    <w:rPr>
      <w:szCs w:val="20"/>
    </w:rPr>
  </w:style>
  <w:style w:type="paragraph" w:customStyle="1" w:styleId="Szvegtrzsbehzssal21">
    <w:name w:val="Szövegtörzs behúzással 21"/>
    <w:basedOn w:val="Norml"/>
    <w:rsid w:val="00B701F7"/>
    <w:pPr>
      <w:spacing w:after="0"/>
      <w:ind w:left="708"/>
    </w:pPr>
    <w:rPr>
      <w:szCs w:val="20"/>
    </w:rPr>
  </w:style>
  <w:style w:type="table" w:styleId="Rcsostblzat">
    <w:name w:val="Table Grid"/>
    <w:basedOn w:val="Normltblzat"/>
    <w:uiPriority w:val="59"/>
    <w:rsid w:val="00B701F7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bjegyzetszvegChar1">
    <w:name w:val="Lábjegyzetszöveg Char1"/>
    <w:link w:val="Lbjegyzetszveg"/>
    <w:semiHidden/>
    <w:locked/>
    <w:rsid w:val="00B701F7"/>
    <w:rPr>
      <w:rFonts w:ascii="Arial" w:eastAsia="Times New Roman" w:hAnsi="Arial"/>
    </w:rPr>
  </w:style>
  <w:style w:type="paragraph" w:customStyle="1" w:styleId="FelsorA4szint">
    <w:name w:val="Felsor [A] 4. szint"/>
    <w:basedOn w:val="Norml"/>
    <w:rsid w:val="00B701F7"/>
    <w:pPr>
      <w:numPr>
        <w:numId w:val="3"/>
      </w:numPr>
      <w:spacing w:after="0"/>
      <w:ind w:left="2325" w:hanging="340"/>
      <w:jc w:val="both"/>
    </w:pPr>
    <w:rPr>
      <w:szCs w:val="24"/>
    </w:rPr>
  </w:style>
  <w:style w:type="paragraph" w:customStyle="1" w:styleId="ListParagraph1">
    <w:name w:val="List Paragraph1"/>
    <w:basedOn w:val="Norml"/>
    <w:rsid w:val="00B701F7"/>
    <w:pPr>
      <w:spacing w:before="120" w:after="0"/>
      <w:ind w:left="720"/>
      <w:jc w:val="both"/>
    </w:pPr>
    <w:rPr>
      <w:rFonts w:ascii="Arial" w:hAnsi="Arial"/>
      <w:szCs w:val="20"/>
    </w:rPr>
  </w:style>
  <w:style w:type="paragraph" w:customStyle="1" w:styleId="Vltozat1">
    <w:name w:val="Változat1"/>
    <w:hidden/>
    <w:semiHidden/>
    <w:rsid w:val="00B701F7"/>
    <w:pPr>
      <w:spacing w:after="200" w:line="276" w:lineRule="auto"/>
    </w:pPr>
    <w:rPr>
      <w:rFonts w:ascii="Arial" w:hAnsi="Arial"/>
      <w:sz w:val="22"/>
      <w:szCs w:val="22"/>
    </w:rPr>
  </w:style>
  <w:style w:type="paragraph" w:styleId="Listaszerbekezds">
    <w:name w:val="List Paragraph"/>
    <w:basedOn w:val="Norml"/>
    <w:uiPriority w:val="34"/>
    <w:qFormat/>
    <w:rsid w:val="00BD618D"/>
    <w:pPr>
      <w:ind w:left="720"/>
      <w:contextualSpacing/>
    </w:pPr>
  </w:style>
  <w:style w:type="numbering" w:customStyle="1" w:styleId="Nemlista2">
    <w:name w:val="Nem lista2"/>
    <w:next w:val="Nemlista"/>
    <w:uiPriority w:val="99"/>
    <w:semiHidden/>
    <w:unhideWhenUsed/>
    <w:rsid w:val="002F2626"/>
  </w:style>
  <w:style w:type="paragraph" w:styleId="Tartalomjegyzkcmsora">
    <w:name w:val="TOC Heading"/>
    <w:basedOn w:val="Cmsor1"/>
    <w:next w:val="Norml"/>
    <w:uiPriority w:val="39"/>
    <w:unhideWhenUsed/>
    <w:rsid w:val="00BD618D"/>
    <w:pPr>
      <w:outlineLvl w:val="9"/>
    </w:pPr>
    <w:rPr>
      <w:lang w:bidi="en-US"/>
    </w:rPr>
  </w:style>
  <w:style w:type="character" w:customStyle="1" w:styleId="ListaszerbekezdsChar">
    <w:name w:val="Listaszerű bekezdés Char"/>
    <w:rsid w:val="002F2626"/>
    <w:rPr>
      <w:sz w:val="22"/>
      <w:szCs w:val="22"/>
    </w:rPr>
  </w:style>
  <w:style w:type="paragraph" w:customStyle="1" w:styleId="felsorols1">
    <w:name w:val="felsorolás"/>
    <w:basedOn w:val="Norml"/>
    <w:rsid w:val="002F2626"/>
    <w:pPr>
      <w:tabs>
        <w:tab w:val="left" w:pos="851"/>
        <w:tab w:val="num" w:pos="1080"/>
      </w:tabs>
      <w:suppressAutoHyphens/>
      <w:ind w:left="851" w:hanging="284"/>
      <w:jc w:val="both"/>
    </w:pPr>
    <w:rPr>
      <w:rFonts w:ascii="Book Antiqua" w:hAnsi="Book Antiqua" w:cs="Calibri"/>
      <w:szCs w:val="24"/>
      <w:lang w:eastAsia="ar-SA"/>
    </w:rPr>
  </w:style>
  <w:style w:type="paragraph" w:customStyle="1" w:styleId="felsorolElttiUtsSor">
    <w:name w:val="felsorolElőttiUtsóSor"/>
    <w:basedOn w:val="Norml"/>
    <w:rsid w:val="002F2626"/>
    <w:pPr>
      <w:keepNext/>
      <w:suppressAutoHyphens/>
      <w:ind w:firstLine="709"/>
      <w:jc w:val="both"/>
    </w:pPr>
    <w:rPr>
      <w:rFonts w:ascii="Book Antiqua" w:hAnsi="Book Antiqua" w:cs="Calibri"/>
      <w:color w:val="000000"/>
      <w:szCs w:val="24"/>
      <w:lang w:eastAsia="ar-SA"/>
    </w:rPr>
  </w:style>
  <w:style w:type="paragraph" w:customStyle="1" w:styleId="felsorolUtsSora">
    <w:name w:val="felsorolUtsóSora"/>
    <w:basedOn w:val="felsorols1"/>
    <w:rsid w:val="002F2626"/>
    <w:pPr>
      <w:spacing w:after="120"/>
    </w:pPr>
    <w:rPr>
      <w:szCs w:val="20"/>
    </w:rPr>
  </w:style>
  <w:style w:type="paragraph" w:customStyle="1" w:styleId="2felsor">
    <w:name w:val="2felsor"/>
    <w:basedOn w:val="felsorols1"/>
    <w:rsid w:val="002F2626"/>
    <w:pPr>
      <w:tabs>
        <w:tab w:val="clear" w:pos="851"/>
        <w:tab w:val="clear" w:pos="1080"/>
        <w:tab w:val="left" w:pos="1134"/>
        <w:tab w:val="num" w:pos="1440"/>
      </w:tabs>
      <w:ind w:left="1135"/>
    </w:pPr>
  </w:style>
  <w:style w:type="table" w:customStyle="1" w:styleId="Rcsostblzat1">
    <w:name w:val="Rácsos táblázat1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basedOn w:val="Norml"/>
    <w:uiPriority w:val="1"/>
    <w:rsid w:val="00BD618D"/>
    <w:pPr>
      <w:spacing w:after="0"/>
    </w:pPr>
  </w:style>
  <w:style w:type="paragraph" w:styleId="Idzet">
    <w:name w:val="Quote"/>
    <w:basedOn w:val="Norml"/>
    <w:next w:val="Norml"/>
    <w:link w:val="IdzetChar"/>
    <w:uiPriority w:val="29"/>
    <w:rsid w:val="00BD618D"/>
    <w:rPr>
      <w:rFonts w:ascii="Cambria" w:hAnsi="Cambria"/>
      <w:i/>
      <w:iCs/>
      <w:sz w:val="20"/>
      <w:szCs w:val="20"/>
    </w:rPr>
  </w:style>
  <w:style w:type="character" w:customStyle="1" w:styleId="IdzetChar">
    <w:name w:val="Idézet Char"/>
    <w:link w:val="Idzet"/>
    <w:uiPriority w:val="29"/>
    <w:rsid w:val="00BD618D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rsid w:val="00BD618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0"/>
      <w:szCs w:val="20"/>
    </w:rPr>
  </w:style>
  <w:style w:type="character" w:customStyle="1" w:styleId="KiemeltidzetChar">
    <w:name w:val="Kiemelt idézet Char"/>
    <w:link w:val="Kiemeltidzet"/>
    <w:uiPriority w:val="30"/>
    <w:rsid w:val="00BD618D"/>
    <w:rPr>
      <w:i/>
      <w:iCs/>
    </w:rPr>
  </w:style>
  <w:style w:type="character" w:styleId="Finomkiemels">
    <w:name w:val="Subtle Emphasis"/>
    <w:uiPriority w:val="19"/>
    <w:rsid w:val="00BD618D"/>
    <w:rPr>
      <w:i/>
      <w:iCs/>
    </w:rPr>
  </w:style>
  <w:style w:type="character" w:styleId="Erskiemels">
    <w:name w:val="Intense Emphasis"/>
    <w:uiPriority w:val="21"/>
    <w:rsid w:val="00BD618D"/>
    <w:rPr>
      <w:b/>
      <w:bCs/>
      <w:i/>
      <w:iCs/>
    </w:rPr>
  </w:style>
  <w:style w:type="character" w:styleId="Finomhivatkozs">
    <w:name w:val="Subtle Reference"/>
    <w:uiPriority w:val="31"/>
    <w:rsid w:val="00BD618D"/>
    <w:rPr>
      <w:smallCaps/>
    </w:rPr>
  </w:style>
  <w:style w:type="character" w:styleId="Ershivatkozs">
    <w:name w:val="Intense Reference"/>
    <w:uiPriority w:val="32"/>
    <w:rsid w:val="00BD618D"/>
    <w:rPr>
      <w:b/>
      <w:bCs/>
      <w:smallCaps/>
    </w:rPr>
  </w:style>
  <w:style w:type="character" w:styleId="Knyvcme">
    <w:name w:val="Book Title"/>
    <w:uiPriority w:val="33"/>
    <w:rsid w:val="00BD618D"/>
    <w:rPr>
      <w:i/>
      <w:iCs/>
      <w:smallCaps/>
      <w:spacing w:val="5"/>
    </w:rPr>
  </w:style>
  <w:style w:type="paragraph" w:customStyle="1" w:styleId="Gyakorlat">
    <w:name w:val="Gyakorlat"/>
    <w:basedOn w:val="Cmsor3"/>
    <w:link w:val="GyakorlatChar"/>
    <w:qFormat/>
    <w:rsid w:val="003205FD"/>
    <w:pPr>
      <w:spacing w:before="240" w:after="60" w:line="240" w:lineRule="auto"/>
    </w:pPr>
    <w:rPr>
      <w:rFonts w:ascii="Times New Roman" w:hAnsi="Times New Roman"/>
      <w:i w:val="0"/>
      <w:sz w:val="28"/>
    </w:rPr>
  </w:style>
  <w:style w:type="paragraph" w:customStyle="1" w:styleId="Kompetencianeve">
    <w:name w:val="Kompetencia neve"/>
    <w:basedOn w:val="Norml"/>
    <w:link w:val="KompetencianeveChar"/>
    <w:qFormat/>
    <w:rsid w:val="003556D5"/>
    <w:pPr>
      <w:spacing w:before="120" w:after="120"/>
      <w:jc w:val="both"/>
    </w:pPr>
    <w:rPr>
      <w:b/>
      <w:szCs w:val="20"/>
    </w:rPr>
  </w:style>
  <w:style w:type="character" w:customStyle="1" w:styleId="GyakorlatChar">
    <w:name w:val="Gyakorlat Char"/>
    <w:link w:val="Gyakorlat"/>
    <w:rsid w:val="003205FD"/>
    <w:rPr>
      <w:rFonts w:ascii="Times New Roman" w:hAnsi="Times New Roman"/>
      <w:iCs/>
      <w:smallCaps/>
      <w:spacing w:val="5"/>
      <w:sz w:val="28"/>
      <w:szCs w:val="26"/>
    </w:rPr>
  </w:style>
  <w:style w:type="paragraph" w:customStyle="1" w:styleId="-Felsorols">
    <w:name w:val="- Felsorolás"/>
    <w:basedOn w:val="Norml"/>
    <w:link w:val="-FelsorolsChar"/>
    <w:qFormat/>
    <w:rsid w:val="00137CDF"/>
    <w:pPr>
      <w:numPr>
        <w:ilvl w:val="2"/>
        <w:numId w:val="5"/>
      </w:numPr>
    </w:pPr>
    <w:rPr>
      <w:szCs w:val="20"/>
    </w:rPr>
  </w:style>
  <w:style w:type="character" w:customStyle="1" w:styleId="KompetencianeveChar">
    <w:name w:val="Kompetencia neve Char"/>
    <w:link w:val="Kompetencianeve"/>
    <w:rsid w:val="003556D5"/>
    <w:rPr>
      <w:rFonts w:ascii="Times New Roman" w:hAnsi="Times New Roman"/>
      <w:b/>
      <w:sz w:val="24"/>
    </w:rPr>
  </w:style>
  <w:style w:type="paragraph" w:customStyle="1" w:styleId="Modul">
    <w:name w:val="Modul"/>
    <w:basedOn w:val="Cmsor1"/>
    <w:link w:val="ModulChar"/>
    <w:qFormat/>
    <w:rsid w:val="00664724"/>
    <w:pPr>
      <w:numPr>
        <w:numId w:val="0"/>
      </w:numPr>
    </w:pPr>
  </w:style>
  <w:style w:type="character" w:customStyle="1" w:styleId="-FelsorolsChar">
    <w:name w:val="- Felsorolás Char"/>
    <w:link w:val="-Felsorols"/>
    <w:rsid w:val="00137CDF"/>
    <w:rPr>
      <w:rFonts w:ascii="Times New Roman" w:hAnsi="Times New Roman"/>
      <w:sz w:val="24"/>
    </w:rPr>
  </w:style>
  <w:style w:type="paragraph" w:customStyle="1" w:styleId="Felsorols">
    <w:name w:val=". Felsorolás"/>
    <w:basedOn w:val="Norml"/>
    <w:link w:val="FelsorolsChar"/>
    <w:qFormat/>
    <w:rsid w:val="00125142"/>
    <w:pPr>
      <w:numPr>
        <w:numId w:val="7"/>
      </w:numPr>
    </w:pPr>
  </w:style>
  <w:style w:type="character" w:customStyle="1" w:styleId="ModulChar">
    <w:name w:val="Modul Char"/>
    <w:link w:val="Modul"/>
    <w:rsid w:val="00664724"/>
    <w:rPr>
      <w:rFonts w:ascii="Times New Roman" w:eastAsia="Times New Roman" w:hAnsi="Times New Roman"/>
      <w:b/>
      <w:spacing w:val="5"/>
      <w:sz w:val="28"/>
      <w:szCs w:val="36"/>
    </w:rPr>
  </w:style>
  <w:style w:type="paragraph" w:customStyle="1" w:styleId="NaceSectionSt">
    <w:name w:val="Nace Section St"/>
    <w:basedOn w:val="Norml"/>
    <w:rsid w:val="0036290B"/>
    <w:pPr>
      <w:keepLines/>
      <w:spacing w:before="120" w:after="120"/>
    </w:pPr>
    <w:rPr>
      <w:rFonts w:ascii="Times" w:hAnsi="Times"/>
      <w:b/>
      <w:sz w:val="20"/>
      <w:szCs w:val="20"/>
      <w:lang w:val="en-GB" w:eastAsia="nl-NL"/>
    </w:rPr>
  </w:style>
  <w:style w:type="character" w:customStyle="1" w:styleId="FelsorolsChar">
    <w:name w:val=". Felsorolás Char"/>
    <w:link w:val="Felsorols"/>
    <w:rsid w:val="00125142"/>
    <w:rPr>
      <w:rFonts w:ascii="Times New Roman" w:hAnsi="Times New Roman"/>
      <w:sz w:val="24"/>
      <w:szCs w:val="22"/>
    </w:rPr>
  </w:style>
  <w:style w:type="paragraph" w:customStyle="1" w:styleId="DefaultParagraphFont1">
    <w:name w:val="Default Paragraph Font1"/>
    <w:next w:val="Norml"/>
    <w:rsid w:val="0036694D"/>
    <w:rPr>
      <w:rFonts w:ascii="CG Times (W1)" w:hAnsi="CG Times (W1)"/>
      <w:lang w:eastAsia="nl-NL"/>
    </w:rPr>
  </w:style>
  <w:style w:type="paragraph" w:customStyle="1" w:styleId="Alkalmazottoktatstechnikaieszkzk">
    <w:name w:val="Alkalmazott oktatástechnikai eszközök"/>
    <w:basedOn w:val="Norml"/>
    <w:link w:val="AlkalmazottoktatstechnikaieszkzkChar"/>
    <w:qFormat/>
    <w:rsid w:val="003864DB"/>
    <w:pPr>
      <w:spacing w:before="0" w:after="0"/>
      <w:jc w:val="center"/>
    </w:pPr>
    <w:rPr>
      <w:rFonts w:eastAsia="Calibri"/>
      <w:sz w:val="20"/>
      <w:szCs w:val="20"/>
    </w:rPr>
  </w:style>
  <w:style w:type="character" w:customStyle="1" w:styleId="AlkalmazottoktatstechnikaieszkzkChar">
    <w:name w:val="Alkalmazott oktatástechnikai eszközök Char"/>
    <w:link w:val="Alkalmazottoktatstechnikaieszkzk"/>
    <w:rsid w:val="003864DB"/>
    <w:rPr>
      <w:rFonts w:ascii="Times New Roman" w:eastAsia="Calibri" w:hAnsi="Times New Roman"/>
    </w:rPr>
  </w:style>
  <w:style w:type="paragraph" w:customStyle="1" w:styleId="Default">
    <w:name w:val="Default"/>
    <w:rsid w:val="00FE68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40707"/>
    <w:pPr>
      <w:spacing w:before="60" w:after="60"/>
      <w:jc w:val="left"/>
    </w:pPr>
    <w:rPr>
      <w:rFonts w:ascii="Times New Roman" w:hAnsi="Times New Roman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40707"/>
    <w:rPr>
      <w:rFonts w:ascii="Times New Roman" w:eastAsia="Times New Roman" w:hAnsi="Times New Roman"/>
      <w:b/>
      <w:bCs/>
    </w:rPr>
  </w:style>
  <w:style w:type="paragraph" w:customStyle="1" w:styleId="Text">
    <w:name w:val="Text"/>
    <w:basedOn w:val="Norml"/>
    <w:rsid w:val="004E11E4"/>
    <w:pPr>
      <w:spacing w:before="40" w:after="40"/>
    </w:pPr>
    <w:rPr>
      <w:rFonts w:ascii="Verdana" w:hAnsi="Verdana"/>
      <w:spacing w:val="4"/>
      <w:sz w:val="16"/>
      <w:szCs w:val="24"/>
    </w:rPr>
  </w:style>
  <w:style w:type="paragraph" w:customStyle="1" w:styleId="Textkzep">
    <w:name w:val="Text közep"/>
    <w:basedOn w:val="Text"/>
    <w:rsid w:val="004E11E4"/>
    <w:pPr>
      <w:jc w:val="center"/>
    </w:pPr>
  </w:style>
  <w:style w:type="paragraph" w:customStyle="1" w:styleId="Szempontkzp">
    <w:name w:val="Szempont közép"/>
    <w:basedOn w:val="Norml"/>
    <w:rsid w:val="004E11E4"/>
    <w:pPr>
      <w:spacing w:before="40" w:after="40"/>
      <w:jc w:val="center"/>
    </w:pPr>
    <w:rPr>
      <w:rFonts w:ascii="Verdana" w:hAnsi="Verdana"/>
      <w:b/>
      <w:bCs/>
      <w:spacing w:val="4"/>
      <w:sz w:val="18"/>
      <w:szCs w:val="24"/>
    </w:rPr>
  </w:style>
  <w:style w:type="paragraph" w:customStyle="1" w:styleId="Alcm1">
    <w:name w:val="Alcím1"/>
    <w:basedOn w:val="Norml"/>
    <w:rsid w:val="004E11E4"/>
    <w:pPr>
      <w:keepNext/>
      <w:numPr>
        <w:numId w:val="13"/>
      </w:numPr>
      <w:spacing w:before="120" w:after="240"/>
      <w:jc w:val="both"/>
    </w:pPr>
    <w:rPr>
      <w:rFonts w:ascii="Verdana" w:hAnsi="Verdana"/>
      <w:b/>
      <w:spacing w:val="4"/>
      <w:sz w:val="18"/>
      <w:szCs w:val="24"/>
    </w:rPr>
  </w:style>
  <w:style w:type="paragraph" w:customStyle="1" w:styleId="Alpont">
    <w:name w:val="Alpont"/>
    <w:basedOn w:val="Alcm1"/>
    <w:rsid w:val="004E11E4"/>
    <w:pPr>
      <w:keepNext w:val="0"/>
      <w:numPr>
        <w:ilvl w:val="1"/>
      </w:numPr>
      <w:spacing w:before="40" w:after="40"/>
    </w:pPr>
    <w:rPr>
      <w:sz w:val="16"/>
    </w:rPr>
  </w:style>
  <w:style w:type="paragraph" w:customStyle="1" w:styleId="Textalpont">
    <w:name w:val="Text alpont"/>
    <w:basedOn w:val="Text"/>
    <w:rsid w:val="004E11E4"/>
    <w:pPr>
      <w:ind w:left="510"/>
    </w:pPr>
  </w:style>
  <w:style w:type="paragraph" w:customStyle="1" w:styleId="Textbold">
    <w:name w:val="Text bold"/>
    <w:basedOn w:val="Text"/>
    <w:rsid w:val="004E11E4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emf"/><Relationship Id="rId1" Type="http://schemas.openxmlformats.org/officeDocument/2006/relationships/image" Target="media/image9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7.png"/><Relationship Id="rId1" Type="http://schemas.openxmlformats.org/officeDocument/2006/relationships/image" Target="media/image4.jpeg"/><Relationship Id="rId6" Type="http://schemas.openxmlformats.org/officeDocument/2006/relationships/image" Target="media/image2.jpeg"/><Relationship Id="rId5" Type="http://schemas.openxmlformats.org/officeDocument/2006/relationships/image" Target="media/image3.jpeg"/><Relationship Id="rId4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4.jpe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7.png"/><Relationship Id="rId1" Type="http://schemas.openxmlformats.org/officeDocument/2006/relationships/image" Target="media/image4.jpeg"/><Relationship Id="rId6" Type="http://schemas.openxmlformats.org/officeDocument/2006/relationships/image" Target="media/image2.jpeg"/><Relationship Id="rId5" Type="http://schemas.openxmlformats.org/officeDocument/2006/relationships/image" Target="media/image3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_KONETT%20Client%20Work\ERFO\TAMOP538projekt_progterv_tananyagfejl\Munka\Munkakozi\Minta\ERFO_Osszefoglalo_2012.aug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F70DC-856F-4ACE-AB5D-2EB5A9BE0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ERFO_Osszefoglalo_2012.aug</Template>
  <TotalTime>1</TotalTime>
  <Pages>20</Pages>
  <Words>2542</Words>
  <Characters>17540</Characters>
  <Application>Microsoft Office Word</Application>
  <DocSecurity>4</DocSecurity>
  <Lines>146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konett</dc:creator>
  <cp:lastModifiedBy>Szikora Szilárd</cp:lastModifiedBy>
  <cp:revision>2</cp:revision>
  <cp:lastPrinted>2012-09-06T13:17:00Z</cp:lastPrinted>
  <dcterms:created xsi:type="dcterms:W3CDTF">2019-09-26T07:49:00Z</dcterms:created>
  <dcterms:modified xsi:type="dcterms:W3CDTF">2019-09-26T07:49:00Z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0008007c5f0000000000010250300207f08002e0015000</vt:lpwstr>
  </property>
</Properties>
</file>